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AE2B0" w14:textId="77777777" w:rsidR="009138B6" w:rsidRPr="009138B6" w:rsidRDefault="009138B6" w:rsidP="003E74A0">
      <w:pPr>
        <w:framePr w:w="2580" w:h="1820" w:hSpace="142" w:wrap="around" w:vAnchor="page" w:hAnchor="page" w:x="8424" w:y="1816" w:anchorLock="1"/>
        <w:rPr>
          <w:sz w:val="18"/>
          <w:szCs w:val="18"/>
        </w:rPr>
      </w:pPr>
      <w:r w:rsidRPr="009138B6">
        <w:rPr>
          <w:sz w:val="18"/>
          <w:szCs w:val="18"/>
        </w:rPr>
        <w:t>Potsdamer Straße 4</w:t>
      </w:r>
    </w:p>
    <w:p w14:paraId="5A4775B8" w14:textId="77777777" w:rsidR="009138B6" w:rsidRPr="009138B6" w:rsidRDefault="009138B6" w:rsidP="003E74A0">
      <w:pPr>
        <w:framePr w:w="2580" w:h="1820" w:hSpace="142" w:wrap="around" w:vAnchor="page" w:hAnchor="page" w:x="8424" w:y="1816" w:anchorLock="1"/>
        <w:spacing w:line="360" w:lineRule="auto"/>
        <w:rPr>
          <w:sz w:val="18"/>
          <w:szCs w:val="18"/>
        </w:rPr>
      </w:pPr>
      <w:r w:rsidRPr="009138B6">
        <w:rPr>
          <w:sz w:val="18"/>
          <w:szCs w:val="18"/>
        </w:rPr>
        <w:t>14513 Teltow</w:t>
      </w:r>
    </w:p>
    <w:p w14:paraId="027BF062" w14:textId="77777777" w:rsidR="009138B6" w:rsidRPr="009138B6" w:rsidRDefault="009138B6" w:rsidP="003E74A0">
      <w:pPr>
        <w:framePr w:w="2580" w:h="1820" w:hSpace="142" w:wrap="around" w:vAnchor="page" w:hAnchor="page" w:x="8424" w:y="1816" w:anchorLock="1"/>
        <w:rPr>
          <w:sz w:val="18"/>
          <w:szCs w:val="18"/>
        </w:rPr>
      </w:pPr>
      <w:r w:rsidRPr="009138B6">
        <w:rPr>
          <w:sz w:val="18"/>
          <w:szCs w:val="18"/>
        </w:rPr>
        <w:t xml:space="preserve">Tel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9138B6">
        <w:rPr>
          <w:sz w:val="18"/>
          <w:szCs w:val="18"/>
        </w:rPr>
        <w:t>03328 35070</w:t>
      </w:r>
    </w:p>
    <w:p w14:paraId="67C19F97" w14:textId="77777777" w:rsidR="009138B6" w:rsidRPr="009138B6" w:rsidRDefault="009138B6" w:rsidP="003E74A0">
      <w:pPr>
        <w:framePr w:w="2580" w:h="1820" w:hSpace="142" w:wrap="around" w:vAnchor="page" w:hAnchor="page" w:x="8424" w:y="1816" w:anchorLock="1"/>
        <w:spacing w:line="360" w:lineRule="auto"/>
        <w:rPr>
          <w:sz w:val="18"/>
          <w:szCs w:val="18"/>
          <w:lang w:val="en-US"/>
        </w:rPr>
      </w:pPr>
      <w:r w:rsidRPr="009138B6">
        <w:rPr>
          <w:sz w:val="18"/>
          <w:szCs w:val="18"/>
          <w:lang w:val="en-US"/>
        </w:rPr>
        <w:t xml:space="preserve">Fax </w:t>
      </w:r>
      <w:r w:rsidRPr="009138B6">
        <w:rPr>
          <w:sz w:val="18"/>
          <w:szCs w:val="18"/>
          <w:lang w:val="en-US"/>
        </w:rPr>
        <w:tab/>
      </w:r>
      <w:r w:rsidRPr="009138B6">
        <w:rPr>
          <w:sz w:val="18"/>
          <w:szCs w:val="18"/>
          <w:lang w:val="en-US"/>
        </w:rPr>
        <w:tab/>
        <w:t>03328 350717</w:t>
      </w:r>
    </w:p>
    <w:p w14:paraId="0A144259" w14:textId="77777777" w:rsidR="009138B6" w:rsidRPr="009138B6" w:rsidRDefault="009138B6" w:rsidP="003E74A0">
      <w:pPr>
        <w:framePr w:w="2580" w:h="1820" w:hSpace="142" w:wrap="around" w:vAnchor="page" w:hAnchor="page" w:x="8424" w:y="1816" w:anchorLock="1"/>
        <w:rPr>
          <w:sz w:val="18"/>
          <w:szCs w:val="18"/>
          <w:lang w:val="en-US"/>
        </w:rPr>
      </w:pPr>
      <w:r w:rsidRPr="009138B6">
        <w:rPr>
          <w:sz w:val="18"/>
          <w:szCs w:val="18"/>
          <w:lang w:val="en-US"/>
        </w:rPr>
        <w:t>Mail</w:t>
      </w:r>
      <w:r>
        <w:rPr>
          <w:sz w:val="18"/>
          <w:szCs w:val="18"/>
          <w:lang w:val="en-US"/>
        </w:rPr>
        <w:tab/>
      </w:r>
      <w:r>
        <w:rPr>
          <w:sz w:val="18"/>
          <w:szCs w:val="18"/>
          <w:lang w:val="en-US"/>
        </w:rPr>
        <w:tab/>
        <w:t>info@</w:t>
      </w:r>
      <w:r w:rsidRPr="009138B6">
        <w:rPr>
          <w:sz w:val="18"/>
          <w:szCs w:val="18"/>
          <w:lang w:val="en-US"/>
        </w:rPr>
        <w:t>osz-teltow.de</w:t>
      </w:r>
    </w:p>
    <w:p w14:paraId="4641F652" w14:textId="77777777" w:rsidR="001654F6" w:rsidRPr="005F2127" w:rsidRDefault="009138B6" w:rsidP="003E74A0">
      <w:pPr>
        <w:framePr w:w="2580" w:h="1820" w:hSpace="142" w:wrap="around" w:vAnchor="page" w:hAnchor="page" w:x="8424" w:y="1816" w:anchorLock="1"/>
        <w:rPr>
          <w:sz w:val="18"/>
          <w:szCs w:val="18"/>
        </w:rPr>
      </w:pPr>
      <w:r w:rsidRPr="005F2127">
        <w:rPr>
          <w:sz w:val="18"/>
          <w:szCs w:val="18"/>
        </w:rPr>
        <w:t xml:space="preserve">Web </w:t>
      </w:r>
      <w:r w:rsidRPr="005F2127">
        <w:rPr>
          <w:sz w:val="18"/>
          <w:szCs w:val="18"/>
        </w:rPr>
        <w:tab/>
        <w:t>osz-teltow.de</w:t>
      </w:r>
    </w:p>
    <w:p w14:paraId="6B938526" w14:textId="77777777" w:rsidR="001654F6" w:rsidRPr="005F2127" w:rsidRDefault="001654F6" w:rsidP="003E74A0">
      <w:pPr>
        <w:framePr w:w="2580" w:h="1820" w:hSpace="142" w:wrap="around" w:vAnchor="page" w:hAnchor="page" w:x="8424" w:y="1816" w:anchorLock="1"/>
      </w:pPr>
    </w:p>
    <w:p w14:paraId="1567E916" w14:textId="77777777" w:rsidR="00B43D4A" w:rsidRPr="00446878" w:rsidRDefault="009F5BE1" w:rsidP="009F5BE1">
      <w:pPr>
        <w:rPr>
          <w:b/>
          <w:color w:val="C00000"/>
          <w:sz w:val="28"/>
        </w:rPr>
      </w:pPr>
      <w:r w:rsidRPr="00446878">
        <w:rPr>
          <w:b/>
          <w:color w:val="C00000"/>
          <w:sz w:val="28"/>
        </w:rPr>
        <w:t xml:space="preserve">Als Anlage bitte eine Kopie des </w:t>
      </w:r>
    </w:p>
    <w:p w14:paraId="4E65A238" w14:textId="77777777" w:rsidR="00446878" w:rsidRDefault="009F5BE1" w:rsidP="009F5BE1">
      <w:pPr>
        <w:rPr>
          <w:b/>
          <w:color w:val="C00000"/>
          <w:sz w:val="28"/>
        </w:rPr>
      </w:pPr>
      <w:r w:rsidRPr="00446878">
        <w:rPr>
          <w:b/>
          <w:color w:val="C00000"/>
          <w:sz w:val="28"/>
          <w:u w:val="single"/>
        </w:rPr>
        <w:t>Ausbildungsvertrages</w:t>
      </w:r>
      <w:r w:rsidRPr="00446878">
        <w:rPr>
          <w:b/>
          <w:color w:val="C00000"/>
          <w:sz w:val="28"/>
        </w:rPr>
        <w:t xml:space="preserve"> und des </w:t>
      </w:r>
    </w:p>
    <w:p w14:paraId="2C0D2526" w14:textId="77777777" w:rsidR="009F5BE1" w:rsidRPr="00446878" w:rsidRDefault="009F5BE1" w:rsidP="009F5BE1">
      <w:pPr>
        <w:rPr>
          <w:b/>
          <w:color w:val="C00000"/>
          <w:sz w:val="28"/>
        </w:rPr>
      </w:pPr>
      <w:r w:rsidRPr="00446878">
        <w:rPr>
          <w:b/>
          <w:color w:val="C00000"/>
          <w:sz w:val="28"/>
          <w:u w:val="single"/>
        </w:rPr>
        <w:t>Abschlusszeugnisses</w:t>
      </w:r>
      <w:r w:rsidRPr="00446878">
        <w:rPr>
          <w:b/>
          <w:color w:val="C00000"/>
          <w:sz w:val="28"/>
        </w:rPr>
        <w:t xml:space="preserve"> beifügen.</w:t>
      </w:r>
    </w:p>
    <w:p w14:paraId="0F56DE60" w14:textId="77777777" w:rsidR="00AE1702" w:rsidRDefault="00AE1702" w:rsidP="00447085">
      <w:pPr>
        <w:rPr>
          <w:sz w:val="22"/>
          <w:szCs w:val="22"/>
        </w:rPr>
      </w:pPr>
    </w:p>
    <w:tbl>
      <w:tblPr>
        <w:tblStyle w:val="Tabellenraster"/>
        <w:tblW w:w="623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2835"/>
      </w:tblGrid>
      <w:tr w:rsidR="00B43D4A" w:rsidRPr="001D6EA4" w14:paraId="5BD180E7" w14:textId="77777777" w:rsidTr="008919F6">
        <w:tc>
          <w:tcPr>
            <w:tcW w:w="3403" w:type="dxa"/>
          </w:tcPr>
          <w:p w14:paraId="129DCBDD" w14:textId="77777777" w:rsidR="00B43D4A" w:rsidRPr="001D6EA4" w:rsidRDefault="00B43D4A" w:rsidP="00447085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Anmeldung für das Ausbildungsjahr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1640185940"/>
            <w:placeholder>
              <w:docPart w:val="E476DF08488548589F3187F1A49458B0"/>
            </w:placeholder>
            <w:showingPlcHdr/>
            <w:text/>
          </w:sdtPr>
          <w:sdtEndPr/>
          <w:sdtContent>
            <w:tc>
              <w:tcPr>
                <w:tcW w:w="2835" w:type="dxa"/>
                <w:tcBorders>
                  <w:bottom w:val="dashed" w:sz="4" w:space="0" w:color="auto"/>
                </w:tcBorders>
              </w:tcPr>
              <w:p w14:paraId="4AA29F99" w14:textId="0EA1259C" w:rsidR="00B43D4A" w:rsidRPr="001D6EA4" w:rsidRDefault="00AF239D" w:rsidP="0021522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1D6EA4">
                  <w:rPr>
                    <w:rStyle w:val="Platzhaltertext"/>
                    <w:rFonts w:ascii="Segoe UI" w:hAnsi="Segoe UI"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</w:tbl>
    <w:p w14:paraId="0F4B1355" w14:textId="77777777" w:rsidR="00447085" w:rsidRPr="001D6EA4" w:rsidRDefault="00447085" w:rsidP="00447085">
      <w:pPr>
        <w:rPr>
          <w:rFonts w:ascii="Segoe UI" w:hAnsi="Segoe UI" w:cs="Segoe UI"/>
          <w:sz w:val="20"/>
          <w:szCs w:val="20"/>
        </w:rPr>
      </w:pPr>
    </w:p>
    <w:tbl>
      <w:tblPr>
        <w:tblStyle w:val="Tabellenraster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9214"/>
      </w:tblGrid>
      <w:tr w:rsidR="00B43D4A" w:rsidRPr="001D6EA4" w14:paraId="3ECCED02" w14:textId="77777777" w:rsidTr="00466113">
        <w:tc>
          <w:tcPr>
            <w:tcW w:w="993" w:type="dxa"/>
          </w:tcPr>
          <w:p w14:paraId="4E316F8E" w14:textId="77777777" w:rsidR="00B43D4A" w:rsidRPr="001D6EA4" w:rsidRDefault="00B43D4A" w:rsidP="00447085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im Beruf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alias w:val="Wählen Sie einen Ausbildungsberuf aus:"/>
            <w:tag w:val="Wählen Sie einen Ausbildungsberuf aus:"/>
            <w:id w:val="661979180"/>
            <w:lock w:val="sdtLocked"/>
            <w:placeholder>
              <w:docPart w:val="85982E6DBB3442E38C05771A9FA838F5"/>
            </w:placeholder>
            <w:showingPlcHdr/>
            <w:comboBox>
              <w:listItem w:displayText="Anlagenmechaniker/in für Sanitär-, Heizungs- und Klimatechnik" w:value="Anlagenmechaniker/in für Sanitär-, Heizungs- und Klimatechnik"/>
              <w:listItem w:displayText="Elektroniker/in, FR: Energie- und Gebäudetechnik" w:value="Elektroniker/in, FR: Energie- und Gebäudetechnik"/>
              <w:listItem w:displayText="Elektroniker/in, FR: Informations- und Telekommunikationstechnik (nur 2. oder 3. Lehrjahr)" w:value="Elektroniker/in, FR: Informations- und Telekommunikationstechnik (nur 2. oder 3. Lehrjahr)"/>
              <w:listItem w:displayText="Fachinformatiker/in, FR: Anwendungsentwicklung" w:value="Fachinformatiker/in, FR: Anwendungsentwicklung"/>
              <w:listItem w:displayText="Fachinformatiker/in, FR: Daten- und Prozessanalyse" w:value="Fachinformatiker/in, FR: Daten- und Prozessanalyse"/>
              <w:listItem w:displayText="Fachinformatiker/in, FR: Digitale Vernetzung" w:value="Fachinformatiker/in, FR: Digitale Vernetzung"/>
              <w:listItem w:displayText="Fachinformatiker/in, FR: Systemintegration" w:value="Fachinformatiker/in, FR: Systemintegration"/>
              <w:listItem w:displayText="Fachkraft für Veranstaltungstechnik" w:value="Fachkraft für Veranstaltungstechnik"/>
              <w:listItem w:displayText="Informationselektroniker/in (HWK, neu ab 01.08.2021)" w:value="Informationselektroniker/in (HWK, neu ab 01.08.2021)"/>
              <w:listItem w:displayText="IT-System-Elektroniker/in" w:value="IT-System-Elektroniker/in"/>
              <w:listItem w:displayText="Kraftfahrzeugmechatroniker/in, SP: Nutzfahrzeugtechnik" w:value="Kraftfahrzeugmechatroniker/in, SP: Nutzfahrzeugtechnik"/>
              <w:listItem w:displayText="Kraftfahrzeugmechatroniker/in, SP: PKW-Technik" w:value="Kraftfahrzeugmechatroniker/in, SP: PKW-Technik"/>
              <w:listItem w:displayText="Mediengestalter/in Bild und Ton" w:value="Mediengestalter/in Bild und Ton"/>
              <w:listItem w:displayText="Wasserbauer/in" w:value="Wasserbauer/in"/>
              <w:listItem w:displayText="Elektroniker/in für Automatisierungs- und Systemtechnik (IHK, nur 1. Lehrjahr)" w:value="Elektroniker/in für Automatisierungs- und Systemtechnik (IHK, nur 1. Lehrjahr)"/>
              <w:listItem w:displayText="Elektroniker/in für Gebäude- und Infrastruktursysteme (IHK, nur 1. Lehrjahr)" w:value="Elektroniker/in für Gebäude- und Infrastruktursysteme (IHK, nur 1. Lehrjahr)"/>
              <w:listItem w:displayText="Elektroniker/in für Gebäudesystemintegration (HWK, neu ab 01.08.2021)" w:value="Elektroniker/in für Gebäudesystemintegration (HWK, neu ab 01.08.2021)"/>
              <w:listItem w:displayText="Elektroniker/in für Geräte und Systeme (IHK, nur 1. Lehrjahr)" w:value="Elektroniker/in für Geräte und Systeme (IHK, nur 1. Lehrjahr)"/>
              <w:listItem w:displayText="Elektroniker/in für Maschinen- und Antriebstechnik (IHK, nur 1. Lehrjahr)" w:value="Elektroniker/in für Maschinen- und Antriebstechnik (IHK, nur 1. Lehrjahr)"/>
              <w:listItem w:displayText="Elektroniker/in, FR: Automatisierungs- und Systemtechnik (HWK, nur 1. Lehrjahr)" w:value="Elektroniker/in, FR: Automatisierungs- und Systemtechnik (HWK, nur 1. Lehrjahr)"/>
              <w:listItem w:displayText="Industrieelektroniker/in, FR: Geräte und Systeme (HWK, nur 1. Lehrjahr)" w:value="Industrieelektroniker/in, FR: Geräte und Systeme (HWK, nur 1. Lehrjahr)"/>
            </w:comboBox>
          </w:sdtPr>
          <w:sdtEndPr/>
          <w:sdtContent>
            <w:tc>
              <w:tcPr>
                <w:tcW w:w="9214" w:type="dxa"/>
                <w:tcBorders>
                  <w:bottom w:val="dashed" w:sz="4" w:space="0" w:color="auto"/>
                </w:tcBorders>
              </w:tcPr>
              <w:p w14:paraId="599185F5" w14:textId="629E2CF2" w:rsidR="00B43D4A" w:rsidRPr="001D6EA4" w:rsidRDefault="00AF239D" w:rsidP="0021522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1D6EA4">
                  <w:rPr>
                    <w:rStyle w:val="Platzhaltertext"/>
                    <w:rFonts w:ascii="Segoe UI" w:hAnsi="Segoe UI" w:cs="Segoe UI"/>
                    <w:sz w:val="20"/>
                    <w:szCs w:val="20"/>
                  </w:rPr>
                  <w:t>Wählen Sie ein Element aus.</w:t>
                </w:r>
              </w:p>
            </w:tc>
          </w:sdtContent>
        </w:sdt>
      </w:tr>
    </w:tbl>
    <w:p w14:paraId="56AD39DF" w14:textId="77777777" w:rsidR="00B43D4A" w:rsidRPr="001D6EA4" w:rsidRDefault="00447085" w:rsidP="00447085">
      <w:pPr>
        <w:rPr>
          <w:rFonts w:ascii="Segoe UI" w:hAnsi="Segoe UI" w:cs="Segoe UI"/>
          <w:sz w:val="20"/>
          <w:szCs w:val="20"/>
        </w:rPr>
      </w:pPr>
      <w:r w:rsidRPr="001D6EA4">
        <w:rPr>
          <w:rFonts w:ascii="Segoe UI" w:hAnsi="Segoe UI" w:cs="Segoe UI"/>
          <w:sz w:val="20"/>
          <w:szCs w:val="20"/>
        </w:rPr>
        <w:t xml:space="preserve">   </w:t>
      </w:r>
    </w:p>
    <w:tbl>
      <w:tblPr>
        <w:tblStyle w:val="Tabellenraster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946"/>
      </w:tblGrid>
      <w:tr w:rsidR="00B43D4A" w:rsidRPr="001D6EA4" w14:paraId="1713F206" w14:textId="77777777" w:rsidTr="00466113">
        <w:tc>
          <w:tcPr>
            <w:tcW w:w="3261" w:type="dxa"/>
          </w:tcPr>
          <w:p w14:paraId="4E91F92D" w14:textId="77777777" w:rsidR="00B43D4A" w:rsidRPr="001D6EA4" w:rsidRDefault="00446878" w:rsidP="00447085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Fachrichtung bzw. Sp</w:t>
            </w:r>
            <w:r w:rsidR="00B43D4A" w:rsidRPr="001D6EA4">
              <w:rPr>
                <w:rFonts w:ascii="Segoe UI" w:hAnsi="Segoe UI" w:cs="Segoe UI"/>
                <w:sz w:val="20"/>
                <w:szCs w:val="20"/>
              </w:rPr>
              <w:t>ezialisierung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123240077"/>
            <w:placeholder>
              <w:docPart w:val="9B833AF1567B4A0C8ECE78D26C2031FF"/>
            </w:placeholder>
            <w:showingPlcHdr/>
            <w:text/>
          </w:sdtPr>
          <w:sdtEndPr/>
          <w:sdtContent>
            <w:tc>
              <w:tcPr>
                <w:tcW w:w="6946" w:type="dxa"/>
                <w:tcBorders>
                  <w:bottom w:val="dashed" w:sz="4" w:space="0" w:color="auto"/>
                </w:tcBorders>
              </w:tcPr>
              <w:p w14:paraId="51111308" w14:textId="397443B4" w:rsidR="00B43D4A" w:rsidRPr="001D6EA4" w:rsidRDefault="00AF239D" w:rsidP="0021522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1D6EA4">
                  <w:rPr>
                    <w:rStyle w:val="Platzhaltertext"/>
                    <w:rFonts w:ascii="Segoe UI" w:hAnsi="Segoe UI"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</w:tbl>
    <w:p w14:paraId="73389B08" w14:textId="77777777" w:rsidR="00B43D4A" w:rsidRPr="001D6EA4" w:rsidRDefault="00B43D4A" w:rsidP="00447085">
      <w:pPr>
        <w:rPr>
          <w:rFonts w:ascii="Segoe UI" w:hAnsi="Segoe UI" w:cs="Segoe UI"/>
          <w:sz w:val="20"/>
          <w:szCs w:val="20"/>
        </w:rPr>
      </w:pPr>
    </w:p>
    <w:tbl>
      <w:tblPr>
        <w:tblStyle w:val="Tabellenraster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2551"/>
        <w:gridCol w:w="469"/>
        <w:gridCol w:w="2935"/>
      </w:tblGrid>
      <w:tr w:rsidR="00B43D4A" w:rsidRPr="001D6EA4" w14:paraId="70CD227D" w14:textId="77777777" w:rsidTr="00466113">
        <w:tc>
          <w:tcPr>
            <w:tcW w:w="4252" w:type="dxa"/>
          </w:tcPr>
          <w:p w14:paraId="5DA06D5A" w14:textId="77777777" w:rsidR="00B43D4A" w:rsidRPr="001D6EA4" w:rsidRDefault="00B43D4A" w:rsidP="00447085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Ausbildungszeit laut Ausbildungsvertrag von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751053541"/>
            <w:placeholder>
              <w:docPart w:val="4C74B28183B84253AE78D83E2D402A3F"/>
            </w:placeholder>
            <w:showingPlcHdr/>
            <w:date w:fullDate="2021-08-0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551" w:type="dxa"/>
                <w:tcBorders>
                  <w:bottom w:val="dashed" w:sz="4" w:space="0" w:color="auto"/>
                </w:tcBorders>
              </w:tcPr>
              <w:p w14:paraId="6E9001D0" w14:textId="27BD9AF0" w:rsidR="00B43D4A" w:rsidRPr="001D6EA4" w:rsidRDefault="00AF239D" w:rsidP="0021522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1D6EA4">
                  <w:rPr>
                    <w:rStyle w:val="Platzhaltertext"/>
                    <w:rFonts w:ascii="Segoe UI" w:hAnsi="Segoe UI" w:cs="Segoe UI"/>
                    <w:sz w:val="20"/>
                    <w:szCs w:val="20"/>
                  </w:rPr>
                  <w:t>Klicken oder tippen Sie, um ein Datum einzugeben.</w:t>
                </w:r>
              </w:p>
            </w:tc>
          </w:sdtContent>
        </w:sdt>
        <w:tc>
          <w:tcPr>
            <w:tcW w:w="469" w:type="dxa"/>
          </w:tcPr>
          <w:p w14:paraId="25A28CE3" w14:textId="77777777" w:rsidR="00B43D4A" w:rsidRPr="001D6EA4" w:rsidRDefault="00B43D4A" w:rsidP="00447085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bis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862248421"/>
            <w:placeholder>
              <w:docPart w:val="4C74B28183B84253AE78D83E2D402A3F"/>
            </w:placeholder>
            <w:showingPlcHdr/>
            <w:date w:fullDate="2024-07-3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2935" w:type="dxa"/>
                <w:tcBorders>
                  <w:bottom w:val="dashed" w:sz="4" w:space="0" w:color="auto"/>
                </w:tcBorders>
              </w:tcPr>
              <w:p w14:paraId="6803B1E9" w14:textId="56144031" w:rsidR="00B43D4A" w:rsidRPr="001D6EA4" w:rsidRDefault="00AF239D" w:rsidP="0021522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1D6EA4">
                  <w:rPr>
                    <w:rStyle w:val="Platzhaltertext"/>
                    <w:rFonts w:ascii="Segoe UI" w:hAnsi="Segoe UI" w:cs="Segoe UI"/>
                    <w:sz w:val="20"/>
                    <w:szCs w:val="20"/>
                  </w:rPr>
                  <w:t>Klicken oder tippen Sie, um ein Datum einzugeben.</w:t>
                </w:r>
              </w:p>
            </w:tc>
          </w:sdtContent>
        </w:sdt>
      </w:tr>
    </w:tbl>
    <w:p w14:paraId="08B1165E" w14:textId="77777777" w:rsidR="003E74A0" w:rsidRPr="001D6EA4" w:rsidRDefault="00447085" w:rsidP="00447085">
      <w:pPr>
        <w:rPr>
          <w:rFonts w:ascii="Segoe UI" w:hAnsi="Segoe UI" w:cs="Segoe UI"/>
          <w:sz w:val="20"/>
          <w:szCs w:val="20"/>
        </w:rPr>
      </w:pPr>
      <w:r w:rsidRPr="001D6EA4">
        <w:rPr>
          <w:rFonts w:ascii="Segoe UI" w:hAnsi="Segoe UI" w:cs="Segoe UI"/>
          <w:sz w:val="20"/>
          <w:szCs w:val="20"/>
        </w:rPr>
        <w:t xml:space="preserve">   </w:t>
      </w:r>
    </w:p>
    <w:tbl>
      <w:tblPr>
        <w:tblStyle w:val="Tabellenraster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81"/>
        <w:gridCol w:w="1514"/>
        <w:gridCol w:w="1665"/>
        <w:gridCol w:w="1628"/>
        <w:gridCol w:w="3119"/>
      </w:tblGrid>
      <w:tr w:rsidR="00434C1D" w:rsidRPr="001D6EA4" w14:paraId="2A45D72F" w14:textId="77777777" w:rsidTr="00AF4860">
        <w:trPr>
          <w:trHeight w:val="860"/>
        </w:trPr>
        <w:tc>
          <w:tcPr>
            <w:tcW w:w="2281" w:type="dxa"/>
          </w:tcPr>
          <w:p w14:paraId="0CB3B87E" w14:textId="77777777" w:rsidR="00434C1D" w:rsidRPr="001D6EA4" w:rsidRDefault="00434C1D" w:rsidP="00991D2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Einstiegsqualifizierung:</w:t>
            </w:r>
          </w:p>
          <w:p w14:paraId="65B970EB" w14:textId="77777777" w:rsidR="00434C1D" w:rsidRPr="001D6EA4" w:rsidRDefault="00434C1D" w:rsidP="00991D2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162DDB96" w14:textId="77777777" w:rsidR="00434C1D" w:rsidRPr="001D6EA4" w:rsidRDefault="00434C1D" w:rsidP="00AF4860">
            <w:pPr>
              <w:jc w:val="center"/>
              <w:rPr>
                <w:rFonts w:ascii="Segoe UI" w:hAnsi="Segoe UI" w:cs="Segoe UI"/>
                <w:b/>
                <w:color w:val="C00000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ja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-18876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     nein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71115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14" w:type="dxa"/>
          </w:tcPr>
          <w:p w14:paraId="784DD8C3" w14:textId="77777777" w:rsidR="00434C1D" w:rsidRPr="001D6EA4" w:rsidRDefault="00434C1D" w:rsidP="00991D2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Umschüler/in:</w:t>
            </w:r>
          </w:p>
          <w:p w14:paraId="5D81B7C9" w14:textId="77777777" w:rsidR="00434C1D" w:rsidRPr="001D6EA4" w:rsidRDefault="00434C1D" w:rsidP="00991D2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5474791A" w14:textId="77777777" w:rsidR="00434C1D" w:rsidRPr="001D6EA4" w:rsidRDefault="00434C1D" w:rsidP="00991D2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ja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714079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    nein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-813411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5" w:type="dxa"/>
          </w:tcPr>
          <w:p w14:paraId="1356C78B" w14:textId="77777777" w:rsidR="00434C1D" w:rsidRPr="001D6EA4" w:rsidRDefault="00434C1D" w:rsidP="00596A46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Wiederholer/in:</w:t>
            </w:r>
          </w:p>
          <w:p w14:paraId="0331E4F5" w14:textId="77777777" w:rsidR="00434C1D" w:rsidRPr="001D6EA4" w:rsidRDefault="00434C1D" w:rsidP="00596A46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2C294D18" w14:textId="2EBD3DD8" w:rsidR="00434C1D" w:rsidRPr="001D6EA4" w:rsidRDefault="00434C1D" w:rsidP="00596A46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ja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878597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6EA4"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     nein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101819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28" w:type="dxa"/>
          </w:tcPr>
          <w:p w14:paraId="477F4D24" w14:textId="77777777" w:rsidR="00434C1D" w:rsidRPr="001D6EA4" w:rsidRDefault="00434C1D" w:rsidP="00434C1D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Verkürzer/in:</w:t>
            </w:r>
          </w:p>
          <w:p w14:paraId="79BF2A21" w14:textId="77777777" w:rsidR="00434C1D" w:rsidRPr="001D6EA4" w:rsidRDefault="00434C1D" w:rsidP="00434C1D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35C01BD7" w14:textId="77777777" w:rsidR="00434C1D" w:rsidRPr="001D6EA4" w:rsidRDefault="00434C1D" w:rsidP="00434C1D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ja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23336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     nein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154316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19" w:type="dxa"/>
          </w:tcPr>
          <w:p w14:paraId="25F8D7A8" w14:textId="77777777" w:rsidR="00434C1D" w:rsidRPr="001D6EA4" w:rsidRDefault="00434C1D" w:rsidP="00596A46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Gewünschte Turnuswoche </w:t>
            </w:r>
          </w:p>
          <w:p w14:paraId="5676059F" w14:textId="77777777" w:rsidR="00434C1D" w:rsidRPr="001D6EA4" w:rsidRDefault="00434C1D" w:rsidP="00596A46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(unter Vorbehalt)</w:t>
            </w:r>
          </w:p>
          <w:p w14:paraId="08C28A71" w14:textId="77777777" w:rsidR="00434C1D" w:rsidRPr="001D6EA4" w:rsidRDefault="00434C1D" w:rsidP="00596A46">
            <w:pPr>
              <w:tabs>
                <w:tab w:val="center" w:pos="1806"/>
              </w:tabs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1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-139165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       2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1135299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       3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39610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D6EA4">
              <w:rPr>
                <w:rFonts w:ascii="Segoe UI" w:hAnsi="Segoe UI" w:cs="Segoe UI"/>
                <w:sz w:val="20"/>
                <w:szCs w:val="20"/>
              </w:rPr>
              <w:tab/>
              <w:t xml:space="preserve">      egal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-169106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545D0083" w14:textId="77777777" w:rsidR="00932540" w:rsidRPr="001D6EA4" w:rsidRDefault="00447085" w:rsidP="00447085">
      <w:pPr>
        <w:rPr>
          <w:rFonts w:ascii="Segoe UI" w:hAnsi="Segoe UI" w:cs="Segoe UI"/>
          <w:sz w:val="20"/>
          <w:szCs w:val="20"/>
        </w:rPr>
      </w:pPr>
      <w:r w:rsidRPr="001D6EA4">
        <w:rPr>
          <w:rFonts w:ascii="Segoe UI" w:hAnsi="Segoe UI" w:cs="Segoe UI"/>
          <w:sz w:val="20"/>
          <w:szCs w:val="20"/>
        </w:rPr>
        <w:t xml:space="preserve">               </w:t>
      </w:r>
      <w:r w:rsidR="009F5BE1" w:rsidRPr="001D6EA4">
        <w:rPr>
          <w:rFonts w:ascii="Segoe UI" w:hAnsi="Segoe UI" w:cs="Segoe UI"/>
          <w:sz w:val="20"/>
          <w:szCs w:val="20"/>
        </w:rPr>
        <w:t xml:space="preserve">                               </w:t>
      </w:r>
    </w:p>
    <w:tbl>
      <w:tblPr>
        <w:tblStyle w:val="Tabellenraster"/>
        <w:tblW w:w="102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4111"/>
        <w:gridCol w:w="1134"/>
        <w:gridCol w:w="4106"/>
      </w:tblGrid>
      <w:tr w:rsidR="00466113" w:rsidRPr="001D6EA4" w14:paraId="61A2CFE3" w14:textId="77777777" w:rsidTr="00082A4D">
        <w:tc>
          <w:tcPr>
            <w:tcW w:w="856" w:type="dxa"/>
          </w:tcPr>
          <w:p w14:paraId="0EE984A6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Name: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103550635"/>
            <w:placeholder>
              <w:docPart w:val="CCDB1A8792054DA6A879AFE1BE42674D"/>
            </w:placeholder>
            <w:showingPlcHdr/>
            <w:text/>
          </w:sdtPr>
          <w:sdtEndPr/>
          <w:sdtContent>
            <w:tc>
              <w:tcPr>
                <w:tcW w:w="4111" w:type="dxa"/>
                <w:tcBorders>
                  <w:bottom w:val="dashed" w:sz="4" w:space="0" w:color="auto"/>
                </w:tcBorders>
              </w:tcPr>
              <w:p w14:paraId="2F928CBA" w14:textId="69308FAB" w:rsidR="00466113" w:rsidRPr="001D6EA4" w:rsidRDefault="001D6EA4" w:rsidP="0021522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1D6EA4">
                  <w:rPr>
                    <w:rStyle w:val="Platzhaltertext"/>
                    <w:rFonts w:ascii="Segoe UI" w:hAnsi="Segoe UI"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tc>
          <w:tcPr>
            <w:tcW w:w="1134" w:type="dxa"/>
          </w:tcPr>
          <w:p w14:paraId="242D8CCB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Vorname: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225374276"/>
            <w:placeholder>
              <w:docPart w:val="BB8374DB7128466D8BF337CDAA7C85C4"/>
            </w:placeholder>
            <w:showingPlcHdr/>
            <w:text/>
          </w:sdtPr>
          <w:sdtEndPr/>
          <w:sdtContent>
            <w:tc>
              <w:tcPr>
                <w:tcW w:w="4106" w:type="dxa"/>
                <w:tcBorders>
                  <w:bottom w:val="dashed" w:sz="4" w:space="0" w:color="auto"/>
                </w:tcBorders>
              </w:tcPr>
              <w:p w14:paraId="027F1DB1" w14:textId="180E60B9" w:rsidR="00466113" w:rsidRPr="001D6EA4" w:rsidRDefault="001D6EA4" w:rsidP="0021522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1D6EA4">
                  <w:rPr>
                    <w:rStyle w:val="Platzhaltertext"/>
                    <w:rFonts w:ascii="Segoe UI" w:hAnsi="Segoe UI"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</w:tbl>
    <w:p w14:paraId="3E0E2756" w14:textId="77777777" w:rsidR="00466113" w:rsidRPr="001D6EA4" w:rsidRDefault="00466113" w:rsidP="00466113">
      <w:pPr>
        <w:rPr>
          <w:rFonts w:ascii="Segoe UI" w:hAnsi="Segoe UI" w:cs="Segoe UI"/>
          <w:sz w:val="20"/>
          <w:szCs w:val="20"/>
        </w:rPr>
      </w:pPr>
    </w:p>
    <w:tbl>
      <w:tblPr>
        <w:tblStyle w:val="Tabellenraster"/>
        <w:tblW w:w="1021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3"/>
        <w:gridCol w:w="3529"/>
        <w:gridCol w:w="582"/>
        <w:gridCol w:w="4678"/>
      </w:tblGrid>
      <w:tr w:rsidR="00082A4D" w:rsidRPr="001D6EA4" w14:paraId="4E6E5EFE" w14:textId="77777777" w:rsidTr="005251D8">
        <w:trPr>
          <w:trHeight w:val="527"/>
        </w:trPr>
        <w:tc>
          <w:tcPr>
            <w:tcW w:w="1423" w:type="dxa"/>
          </w:tcPr>
          <w:p w14:paraId="4007DFFD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geboren am: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1626995591"/>
            <w:placeholder>
              <w:docPart w:val="64933D8AF9BC48D9A1157A0F0E64131D"/>
            </w:placeholder>
            <w:showingPlcHdr/>
            <w:text/>
          </w:sdtPr>
          <w:sdtEndPr/>
          <w:sdtContent>
            <w:tc>
              <w:tcPr>
                <w:tcW w:w="3529" w:type="dxa"/>
                <w:tcBorders>
                  <w:bottom w:val="dashed" w:sz="4" w:space="0" w:color="auto"/>
                </w:tcBorders>
              </w:tcPr>
              <w:p w14:paraId="0928CD46" w14:textId="6EBDE8C2" w:rsidR="00466113" w:rsidRPr="001D6EA4" w:rsidRDefault="001D6EA4" w:rsidP="0021522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1D6EA4">
                  <w:rPr>
                    <w:rStyle w:val="Platzhaltertext"/>
                    <w:rFonts w:ascii="Segoe UI" w:hAnsi="Segoe UI"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tc>
          <w:tcPr>
            <w:tcW w:w="582" w:type="dxa"/>
          </w:tcPr>
          <w:p w14:paraId="7D579A2B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in: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1858031178"/>
            <w:placeholder>
              <w:docPart w:val="C3EFDB3BE44A4CF89528BA7899E17E6D"/>
            </w:placeholder>
            <w:showingPlcHdr/>
            <w:text/>
          </w:sdtPr>
          <w:sdtEndPr/>
          <w:sdtContent>
            <w:tc>
              <w:tcPr>
                <w:tcW w:w="4678" w:type="dxa"/>
                <w:tcBorders>
                  <w:bottom w:val="dashed" w:sz="4" w:space="0" w:color="auto"/>
                </w:tcBorders>
              </w:tcPr>
              <w:p w14:paraId="24C2561D" w14:textId="51B94DBF" w:rsidR="00466113" w:rsidRPr="001D6EA4" w:rsidRDefault="001D6EA4" w:rsidP="0021522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1D6EA4">
                  <w:rPr>
                    <w:rStyle w:val="Platzhaltertext"/>
                    <w:rFonts w:ascii="Segoe UI" w:hAnsi="Segoe UI"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</w:tbl>
    <w:p w14:paraId="7B3F028C" w14:textId="77777777" w:rsidR="00466113" w:rsidRPr="001D6EA4" w:rsidRDefault="00466113" w:rsidP="00466113">
      <w:pPr>
        <w:rPr>
          <w:rFonts w:ascii="Segoe UI" w:hAnsi="Segoe UI" w:cs="Segoe UI"/>
          <w:sz w:val="20"/>
          <w:szCs w:val="20"/>
        </w:rPr>
      </w:pPr>
    </w:p>
    <w:tbl>
      <w:tblPr>
        <w:tblStyle w:val="Tabellenraster"/>
        <w:tblW w:w="102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9209"/>
      </w:tblGrid>
      <w:tr w:rsidR="00466113" w:rsidRPr="001D6EA4" w14:paraId="51F45F56" w14:textId="77777777" w:rsidTr="00466113">
        <w:tc>
          <w:tcPr>
            <w:tcW w:w="998" w:type="dxa"/>
          </w:tcPr>
          <w:p w14:paraId="3B51B19E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Adresse:</w:t>
            </w:r>
          </w:p>
        </w:tc>
        <w:tc>
          <w:tcPr>
            <w:tcW w:w="9209" w:type="dxa"/>
            <w:tcBorders>
              <w:bottom w:val="dashed" w:sz="4" w:space="0" w:color="auto"/>
            </w:tcBorders>
          </w:tcPr>
          <w:p w14:paraId="4817BE82" w14:textId="4EE6203C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26FA457A" w14:textId="77777777" w:rsidR="00466113" w:rsidRPr="001D6EA4" w:rsidRDefault="00466113" w:rsidP="00466113">
      <w:pPr>
        <w:rPr>
          <w:rFonts w:ascii="Segoe UI" w:hAnsi="Segoe UI" w:cs="Segoe UI"/>
          <w:sz w:val="20"/>
          <w:szCs w:val="20"/>
        </w:rPr>
      </w:pPr>
    </w:p>
    <w:tbl>
      <w:tblPr>
        <w:tblStyle w:val="Tabellenraster"/>
        <w:tblW w:w="102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3603"/>
        <w:gridCol w:w="1261"/>
        <w:gridCol w:w="4005"/>
      </w:tblGrid>
      <w:tr w:rsidR="00991D2F" w:rsidRPr="001D6EA4" w14:paraId="7A2185B5" w14:textId="77777777" w:rsidTr="00991D2F">
        <w:tc>
          <w:tcPr>
            <w:tcW w:w="1338" w:type="dxa"/>
          </w:tcPr>
          <w:p w14:paraId="6A482DFD" w14:textId="77777777" w:rsidR="00991D2F" w:rsidRPr="001D6EA4" w:rsidRDefault="00991D2F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Nationalität: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256292377"/>
            <w:placeholder>
              <w:docPart w:val="1E2AC4DABFE941C8864DC4450BC18097"/>
            </w:placeholder>
            <w:text/>
          </w:sdtPr>
          <w:sdtEndPr/>
          <w:sdtContent>
            <w:tc>
              <w:tcPr>
                <w:tcW w:w="3603" w:type="dxa"/>
              </w:tcPr>
              <w:p w14:paraId="6E19267D" w14:textId="15331216" w:rsidR="00991D2F" w:rsidRPr="001D6EA4" w:rsidRDefault="00991D2F" w:rsidP="0021522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</w:p>
            </w:tc>
          </w:sdtContent>
        </w:sdt>
        <w:tc>
          <w:tcPr>
            <w:tcW w:w="1261" w:type="dxa"/>
          </w:tcPr>
          <w:p w14:paraId="55E6729C" w14:textId="77777777" w:rsidR="00991D2F" w:rsidRPr="001D6EA4" w:rsidRDefault="00991D2F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Geschlecht:</w:t>
            </w:r>
          </w:p>
        </w:tc>
        <w:tc>
          <w:tcPr>
            <w:tcW w:w="4005" w:type="dxa"/>
          </w:tcPr>
          <w:p w14:paraId="04C7A56A" w14:textId="77777777" w:rsidR="00991D2F" w:rsidRPr="001D6EA4" w:rsidRDefault="00991D2F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männlich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-1744944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       weiblich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-1540739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5223"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1D6EA4">
              <w:rPr>
                <w:rFonts w:ascii="Segoe UI" w:hAnsi="Segoe UI" w:cs="Segoe UI"/>
                <w:sz w:val="20"/>
                <w:szCs w:val="20"/>
              </w:rPr>
              <w:t xml:space="preserve">       divers </w:t>
            </w: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152274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D6EA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7313656A" w14:textId="77777777" w:rsidR="00466113" w:rsidRPr="001D6EA4" w:rsidRDefault="00466113" w:rsidP="00466113">
      <w:pPr>
        <w:rPr>
          <w:rFonts w:ascii="Segoe UI" w:hAnsi="Segoe UI" w:cs="Segoe UI"/>
          <w:sz w:val="18"/>
          <w:szCs w:val="18"/>
        </w:rPr>
      </w:pPr>
    </w:p>
    <w:tbl>
      <w:tblPr>
        <w:tblStyle w:val="Tabellenraster"/>
        <w:tblW w:w="102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7"/>
        <w:gridCol w:w="3350"/>
        <w:gridCol w:w="850"/>
        <w:gridCol w:w="4390"/>
      </w:tblGrid>
      <w:tr w:rsidR="00082A4D" w:rsidRPr="001D6EA4" w14:paraId="253E5BCE" w14:textId="77777777" w:rsidTr="00082A4D">
        <w:tc>
          <w:tcPr>
            <w:tcW w:w="1617" w:type="dxa"/>
          </w:tcPr>
          <w:p w14:paraId="4A268CAB" w14:textId="15B1035D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Handynummer: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2105793016"/>
            <w:placeholder>
              <w:docPart w:val="3A393E782CF0466CBC977645A02A7575"/>
            </w:placeholder>
            <w:showingPlcHdr/>
            <w:text/>
          </w:sdtPr>
          <w:sdtEndPr/>
          <w:sdtContent>
            <w:tc>
              <w:tcPr>
                <w:tcW w:w="3350" w:type="dxa"/>
                <w:tcBorders>
                  <w:bottom w:val="dashed" w:sz="4" w:space="0" w:color="auto"/>
                </w:tcBorders>
              </w:tcPr>
              <w:p w14:paraId="43EF4B05" w14:textId="7F3562A4" w:rsidR="00466113" w:rsidRPr="001D6EA4" w:rsidRDefault="001D6EA4" w:rsidP="00215223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1D6EA4">
                  <w:rPr>
                    <w:rStyle w:val="Platzhaltertext"/>
                    <w:rFonts w:ascii="Segoe UI" w:hAnsi="Segoe UI"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tc>
          <w:tcPr>
            <w:tcW w:w="850" w:type="dxa"/>
          </w:tcPr>
          <w:p w14:paraId="4E1DE2EC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E-Mail:</w:t>
            </w:r>
          </w:p>
        </w:tc>
        <w:tc>
          <w:tcPr>
            <w:tcW w:w="4390" w:type="dxa"/>
            <w:tcBorders>
              <w:bottom w:val="dashed" w:sz="4" w:space="0" w:color="auto"/>
            </w:tcBorders>
          </w:tcPr>
          <w:p w14:paraId="6B9744FC" w14:textId="5BD8E7B4" w:rsidR="00466113" w:rsidRPr="001D6EA4" w:rsidRDefault="00466113" w:rsidP="00215223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6454A2CF" w14:textId="77777777" w:rsidR="00466113" w:rsidRPr="001D6EA4" w:rsidRDefault="00466113" w:rsidP="00466113">
      <w:pPr>
        <w:rPr>
          <w:rFonts w:ascii="Segoe UI" w:hAnsi="Segoe UI" w:cs="Segoe UI"/>
          <w:sz w:val="18"/>
          <w:szCs w:val="18"/>
        </w:rPr>
      </w:pPr>
    </w:p>
    <w:p w14:paraId="1DF6C926" w14:textId="77777777" w:rsidR="00082A4D" w:rsidRPr="001D6EA4" w:rsidRDefault="00082A4D" w:rsidP="00466113">
      <w:pPr>
        <w:rPr>
          <w:rFonts w:ascii="Segoe UI" w:hAnsi="Segoe UI" w:cs="Segoe UI"/>
          <w:sz w:val="16"/>
          <w:szCs w:val="16"/>
        </w:rPr>
      </w:pPr>
    </w:p>
    <w:tbl>
      <w:tblPr>
        <w:tblStyle w:val="Tabellenraster"/>
        <w:tblW w:w="102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6941"/>
      </w:tblGrid>
      <w:tr w:rsidR="00466113" w:rsidRPr="001D6EA4" w14:paraId="6CE40463" w14:textId="77777777" w:rsidTr="00466113">
        <w:tc>
          <w:tcPr>
            <w:tcW w:w="3266" w:type="dxa"/>
          </w:tcPr>
          <w:p w14:paraId="1F8F8A80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Name und Ort der letzten Schule:</w:t>
            </w:r>
          </w:p>
        </w:tc>
        <w:tc>
          <w:tcPr>
            <w:tcW w:w="6941" w:type="dxa"/>
            <w:tcBorders>
              <w:bottom w:val="dashed" w:sz="4" w:space="0" w:color="auto"/>
            </w:tcBorders>
          </w:tcPr>
          <w:p w14:paraId="60C12637" w14:textId="243F5685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02894633" w14:textId="77777777" w:rsidR="00466113" w:rsidRPr="001D6EA4" w:rsidRDefault="00466113" w:rsidP="00466113">
      <w:pPr>
        <w:rPr>
          <w:rFonts w:ascii="Segoe UI" w:hAnsi="Segoe UI" w:cs="Segoe UI"/>
          <w:sz w:val="20"/>
          <w:szCs w:val="20"/>
        </w:rPr>
      </w:pPr>
    </w:p>
    <w:tbl>
      <w:tblPr>
        <w:tblStyle w:val="Tabellenraster"/>
        <w:tblW w:w="102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2"/>
        <w:gridCol w:w="8075"/>
      </w:tblGrid>
      <w:tr w:rsidR="00466113" w:rsidRPr="001D6EA4" w14:paraId="77FE9679" w14:textId="77777777" w:rsidTr="00466113">
        <w:tc>
          <w:tcPr>
            <w:tcW w:w="2132" w:type="dxa"/>
          </w:tcPr>
          <w:p w14:paraId="6756CC4C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erreichter Abschluss:</w:t>
            </w:r>
          </w:p>
        </w:tc>
        <w:tc>
          <w:tcPr>
            <w:tcW w:w="8075" w:type="dxa"/>
            <w:tcBorders>
              <w:bottom w:val="dashed" w:sz="4" w:space="0" w:color="auto"/>
            </w:tcBorders>
          </w:tcPr>
          <w:p w14:paraId="07E85B2E" w14:textId="7BCF83C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7CDFAAF2" w14:textId="77777777" w:rsidR="00466113" w:rsidRPr="001D6EA4" w:rsidRDefault="00466113" w:rsidP="00466113">
      <w:pPr>
        <w:rPr>
          <w:rFonts w:ascii="Segoe UI" w:hAnsi="Segoe UI" w:cs="Segoe UI"/>
          <w:sz w:val="18"/>
          <w:szCs w:val="18"/>
        </w:rPr>
      </w:pPr>
    </w:p>
    <w:p w14:paraId="2BAE0405" w14:textId="77777777" w:rsidR="00082A4D" w:rsidRPr="001D6EA4" w:rsidRDefault="00082A4D" w:rsidP="00466113">
      <w:pPr>
        <w:rPr>
          <w:rFonts w:ascii="Segoe UI" w:hAnsi="Segoe UI" w:cs="Segoe UI"/>
          <w:sz w:val="18"/>
          <w:szCs w:val="18"/>
        </w:rPr>
      </w:pPr>
    </w:p>
    <w:tbl>
      <w:tblPr>
        <w:tblStyle w:val="Tabellenraster"/>
        <w:tblW w:w="102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9351"/>
      </w:tblGrid>
      <w:tr w:rsidR="00466113" w:rsidRPr="001D6EA4" w14:paraId="2A026E67" w14:textId="77777777" w:rsidTr="00466113">
        <w:tc>
          <w:tcPr>
            <w:tcW w:w="856" w:type="dxa"/>
          </w:tcPr>
          <w:p w14:paraId="4DDD0244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Firma:</w:t>
            </w:r>
          </w:p>
        </w:tc>
        <w:tc>
          <w:tcPr>
            <w:tcW w:w="9351" w:type="dxa"/>
            <w:tcBorders>
              <w:bottom w:val="dashed" w:sz="4" w:space="0" w:color="auto"/>
            </w:tcBorders>
          </w:tcPr>
          <w:p w14:paraId="32ACCB5D" w14:textId="7623DBE6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3A522110" w14:textId="77777777" w:rsidR="00466113" w:rsidRPr="001D6EA4" w:rsidRDefault="00466113" w:rsidP="00466113">
      <w:pPr>
        <w:rPr>
          <w:rFonts w:ascii="Segoe UI" w:hAnsi="Segoe UI" w:cs="Segoe UI"/>
          <w:sz w:val="20"/>
          <w:szCs w:val="20"/>
        </w:rPr>
      </w:pPr>
    </w:p>
    <w:tbl>
      <w:tblPr>
        <w:tblStyle w:val="Tabellenraster"/>
        <w:tblW w:w="102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7"/>
        <w:gridCol w:w="8500"/>
      </w:tblGrid>
      <w:tr w:rsidR="00466113" w:rsidRPr="001D6EA4" w14:paraId="4577C653" w14:textId="77777777" w:rsidTr="00466113">
        <w:tc>
          <w:tcPr>
            <w:tcW w:w="1707" w:type="dxa"/>
          </w:tcPr>
          <w:p w14:paraId="7BCB2CC3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Adresse Betrieb:</w:t>
            </w:r>
          </w:p>
        </w:tc>
        <w:tc>
          <w:tcPr>
            <w:tcW w:w="8500" w:type="dxa"/>
            <w:tcBorders>
              <w:bottom w:val="dashed" w:sz="4" w:space="0" w:color="auto"/>
            </w:tcBorders>
          </w:tcPr>
          <w:p w14:paraId="3C813FC2" w14:textId="078029F5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1F00379E" w14:textId="77777777" w:rsidR="00466113" w:rsidRPr="001D6EA4" w:rsidRDefault="00466113" w:rsidP="00466113">
      <w:pPr>
        <w:rPr>
          <w:rFonts w:ascii="Segoe UI" w:hAnsi="Segoe UI" w:cs="Segoe UI"/>
          <w:sz w:val="20"/>
          <w:szCs w:val="20"/>
        </w:rPr>
      </w:pPr>
    </w:p>
    <w:tbl>
      <w:tblPr>
        <w:tblStyle w:val="Tabellenraster"/>
        <w:tblW w:w="102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3119"/>
        <w:gridCol w:w="850"/>
        <w:gridCol w:w="4390"/>
      </w:tblGrid>
      <w:tr w:rsidR="00082A4D" w:rsidRPr="001D6EA4" w14:paraId="5C55E47D" w14:textId="77777777" w:rsidTr="00082A4D">
        <w:tc>
          <w:tcPr>
            <w:tcW w:w="1848" w:type="dxa"/>
          </w:tcPr>
          <w:p w14:paraId="66627D97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Ansprechpartner:</w:t>
            </w:r>
          </w:p>
        </w:tc>
        <w:tc>
          <w:tcPr>
            <w:tcW w:w="3119" w:type="dxa"/>
            <w:tcBorders>
              <w:bottom w:val="dashed" w:sz="4" w:space="0" w:color="auto"/>
            </w:tcBorders>
          </w:tcPr>
          <w:p w14:paraId="6B78F7D9" w14:textId="25C927B3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C9328D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E-Mail: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402421687"/>
            <w:placeholder>
              <w:docPart w:val="66B1E506E03B43BA9D05776A87860331"/>
            </w:placeholder>
            <w:showingPlcHdr/>
            <w:text/>
          </w:sdtPr>
          <w:sdtEndPr/>
          <w:sdtContent>
            <w:tc>
              <w:tcPr>
                <w:tcW w:w="4390" w:type="dxa"/>
                <w:tcBorders>
                  <w:bottom w:val="dashed" w:sz="4" w:space="0" w:color="auto"/>
                </w:tcBorders>
              </w:tcPr>
              <w:p w14:paraId="33A5024C" w14:textId="0D00D6DE" w:rsidR="00466113" w:rsidRPr="001D6EA4" w:rsidRDefault="001D6EA4" w:rsidP="00C07542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1D6EA4">
                  <w:rPr>
                    <w:rStyle w:val="Platzhaltertext"/>
                    <w:rFonts w:ascii="Segoe UI" w:hAnsi="Segoe UI"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</w:tbl>
    <w:p w14:paraId="662B892B" w14:textId="77777777" w:rsidR="00466113" w:rsidRPr="001D6EA4" w:rsidRDefault="00466113" w:rsidP="00466113">
      <w:pPr>
        <w:rPr>
          <w:rFonts w:ascii="Segoe UI" w:hAnsi="Segoe UI" w:cs="Segoe UI"/>
          <w:sz w:val="20"/>
          <w:szCs w:val="20"/>
        </w:rPr>
      </w:pPr>
    </w:p>
    <w:tbl>
      <w:tblPr>
        <w:tblStyle w:val="Tabellenraster"/>
        <w:tblW w:w="102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3969"/>
        <w:gridCol w:w="567"/>
        <w:gridCol w:w="4673"/>
      </w:tblGrid>
      <w:tr w:rsidR="00082A4D" w:rsidRPr="001D6EA4" w14:paraId="1882BB7A" w14:textId="77777777" w:rsidTr="00082A4D">
        <w:tc>
          <w:tcPr>
            <w:tcW w:w="998" w:type="dxa"/>
          </w:tcPr>
          <w:p w14:paraId="2F3A16D5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Telefon:</w:t>
            </w:r>
          </w:p>
        </w:tc>
        <w:tc>
          <w:tcPr>
            <w:tcW w:w="3969" w:type="dxa"/>
            <w:tcBorders>
              <w:bottom w:val="dashed" w:sz="4" w:space="0" w:color="auto"/>
            </w:tcBorders>
          </w:tcPr>
          <w:p w14:paraId="628AA58B" w14:textId="717F517E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567" w:type="dxa"/>
          </w:tcPr>
          <w:p w14:paraId="7BFDC03A" w14:textId="77777777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Fax: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1290019098"/>
            <w:placeholder>
              <w:docPart w:val="EF392EFEC105400EB15C269656E9111B"/>
            </w:placeholder>
            <w:showingPlcHdr/>
            <w:text/>
          </w:sdtPr>
          <w:sdtEndPr/>
          <w:sdtContent>
            <w:tc>
              <w:tcPr>
                <w:tcW w:w="4673" w:type="dxa"/>
                <w:tcBorders>
                  <w:bottom w:val="dashed" w:sz="4" w:space="0" w:color="auto"/>
                </w:tcBorders>
              </w:tcPr>
              <w:p w14:paraId="50C45F24" w14:textId="072FA715" w:rsidR="00466113" w:rsidRPr="001D6EA4" w:rsidRDefault="001D6EA4" w:rsidP="00C07542">
                <w:pPr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1D6EA4">
                  <w:rPr>
                    <w:rStyle w:val="Platzhaltertext"/>
                    <w:rFonts w:ascii="Segoe UI" w:hAnsi="Segoe UI" w:cs="Segoe UI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</w:tbl>
    <w:p w14:paraId="6A5EF12A" w14:textId="77777777" w:rsidR="00466113" w:rsidRDefault="00466113" w:rsidP="00466113">
      <w:pPr>
        <w:rPr>
          <w:rFonts w:ascii="Segoe UI" w:hAnsi="Segoe UI" w:cs="Segoe UI"/>
          <w:sz w:val="20"/>
          <w:szCs w:val="20"/>
        </w:rPr>
      </w:pPr>
    </w:p>
    <w:p w14:paraId="5862A4D8" w14:textId="77777777" w:rsidR="001D6EA4" w:rsidRDefault="001D6EA4" w:rsidP="00466113">
      <w:pPr>
        <w:rPr>
          <w:rFonts w:ascii="Segoe UI" w:hAnsi="Segoe UI" w:cs="Segoe UI"/>
          <w:sz w:val="10"/>
          <w:szCs w:val="10"/>
        </w:rPr>
      </w:pPr>
    </w:p>
    <w:p w14:paraId="56C1D18C" w14:textId="77777777" w:rsidR="001D6EA4" w:rsidRDefault="001D6EA4" w:rsidP="00466113">
      <w:pPr>
        <w:rPr>
          <w:rFonts w:ascii="Segoe UI" w:hAnsi="Segoe UI" w:cs="Segoe UI"/>
          <w:sz w:val="10"/>
          <w:szCs w:val="10"/>
        </w:rPr>
      </w:pPr>
    </w:p>
    <w:p w14:paraId="3A85F80B" w14:textId="77777777" w:rsidR="001D6EA4" w:rsidRDefault="001D6EA4" w:rsidP="00466113">
      <w:pPr>
        <w:rPr>
          <w:rFonts w:ascii="Segoe UI" w:hAnsi="Segoe UI" w:cs="Segoe UI"/>
          <w:sz w:val="10"/>
          <w:szCs w:val="10"/>
        </w:rPr>
      </w:pPr>
    </w:p>
    <w:p w14:paraId="21F06FDB" w14:textId="77777777" w:rsidR="001D6EA4" w:rsidRPr="001D6EA4" w:rsidRDefault="001D6EA4" w:rsidP="00466113">
      <w:pPr>
        <w:rPr>
          <w:rFonts w:ascii="Segoe UI" w:hAnsi="Segoe UI" w:cs="Segoe UI"/>
          <w:sz w:val="6"/>
          <w:szCs w:val="6"/>
        </w:rPr>
      </w:pPr>
    </w:p>
    <w:tbl>
      <w:tblPr>
        <w:tblStyle w:val="Tabellenraster"/>
        <w:tblW w:w="468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</w:tblGrid>
      <w:tr w:rsidR="00466113" w:rsidRPr="001D6EA4" w14:paraId="3B31959C" w14:textId="77777777" w:rsidTr="003E74A0">
        <w:tc>
          <w:tcPr>
            <w:tcW w:w="4683" w:type="dxa"/>
            <w:tcBorders>
              <w:top w:val="dashed" w:sz="4" w:space="0" w:color="auto"/>
            </w:tcBorders>
          </w:tcPr>
          <w:p w14:paraId="3FF1D2D2" w14:textId="6432273B" w:rsidR="00466113" w:rsidRPr="001D6EA4" w:rsidRDefault="00466113" w:rsidP="00C07542">
            <w:pPr>
              <w:rPr>
                <w:rFonts w:ascii="Segoe UI" w:hAnsi="Segoe UI" w:cs="Segoe UI"/>
                <w:sz w:val="20"/>
                <w:szCs w:val="20"/>
              </w:rPr>
            </w:pPr>
            <w:r w:rsidRPr="001D6EA4">
              <w:rPr>
                <w:rFonts w:ascii="Segoe UI" w:hAnsi="Segoe UI" w:cs="Segoe UI"/>
                <w:sz w:val="20"/>
                <w:szCs w:val="20"/>
              </w:rPr>
              <w:t>Datum, Unterschrift, Stempel</w:t>
            </w:r>
          </w:p>
        </w:tc>
      </w:tr>
    </w:tbl>
    <w:p w14:paraId="78455AE9" w14:textId="77777777" w:rsidR="00932540" w:rsidRPr="001D6EA4" w:rsidRDefault="00932540" w:rsidP="001D6EA4">
      <w:pPr>
        <w:tabs>
          <w:tab w:val="left" w:pos="3240"/>
        </w:tabs>
        <w:rPr>
          <w:rFonts w:ascii="Segoe UI" w:hAnsi="Segoe UI" w:cs="Segoe UI"/>
          <w:sz w:val="20"/>
          <w:szCs w:val="20"/>
        </w:rPr>
      </w:pPr>
    </w:p>
    <w:sectPr w:rsidR="00932540" w:rsidRPr="001D6EA4" w:rsidSect="001D6EA4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276" w:right="1127" w:bottom="1276" w:left="1134" w:header="99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71670" w14:textId="77777777" w:rsidR="005F405F" w:rsidRDefault="005F405F" w:rsidP="00362795">
      <w:r>
        <w:separator/>
      </w:r>
    </w:p>
  </w:endnote>
  <w:endnote w:type="continuationSeparator" w:id="0">
    <w:p w14:paraId="44BE532A" w14:textId="77777777" w:rsidR="005F405F" w:rsidRDefault="005F405F" w:rsidP="0036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ø˝í¡˛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6CDF7" w14:textId="77777777" w:rsidR="00BE0C07" w:rsidRPr="00BF2246" w:rsidRDefault="00BE0C07" w:rsidP="009500E2">
    <w:pPr>
      <w:pStyle w:val="Fuzeile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716B848F" wp14:editId="44C960A7">
              <wp:simplePos x="0" y="0"/>
              <wp:positionH relativeFrom="column">
                <wp:posOffset>976630</wp:posOffset>
              </wp:positionH>
              <wp:positionV relativeFrom="paragraph">
                <wp:posOffset>78106</wp:posOffset>
              </wp:positionV>
              <wp:extent cx="1228090" cy="476250"/>
              <wp:effectExtent l="0" t="0" r="0" b="0"/>
              <wp:wrapNone/>
              <wp:docPr id="31" name="Textfeld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476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46FEFA" w14:textId="77777777" w:rsidR="00BE0C07" w:rsidRPr="00E05C96" w:rsidRDefault="00BE0C07" w:rsidP="009500E2">
                          <w:pPr>
                            <w:rPr>
                              <w:rFonts w:ascii="Segoe UI" w:hAnsi="Segoe UI" w:cs="Segoe UI"/>
                              <w:sz w:val="16"/>
                              <w:szCs w:val="16"/>
                            </w:rPr>
                          </w:pPr>
                          <w:r w:rsidRPr="00E05C96">
                            <w:rPr>
                              <w:rFonts w:ascii="Segoe UI" w:hAnsi="Segoe UI" w:cs="Segoe UI"/>
                              <w:b/>
                              <w:bCs/>
                              <w:color w:val="58595B"/>
                              <w:sz w:val="16"/>
                              <w:szCs w:val="16"/>
                            </w:rPr>
                            <w:t>Stellv. Schulleiterin</w:t>
                          </w:r>
                          <w:r w:rsidRPr="00E05C96">
                            <w:rPr>
                              <w:rFonts w:ascii="Segoe UI" w:hAnsi="Segoe UI" w:cs="Segoe UI"/>
                              <w:b/>
                              <w:bCs/>
                              <w:color w:val="58595B"/>
                              <w:sz w:val="16"/>
                              <w:szCs w:val="16"/>
                            </w:rPr>
                            <w:br/>
                          </w:r>
                          <w:r w:rsidRPr="00E05C96">
                            <w:rPr>
                              <w:rFonts w:ascii="Segoe UI" w:hAnsi="Segoe UI" w:cs="Segoe UI"/>
                              <w:color w:val="58595B"/>
                              <w:sz w:val="16"/>
                              <w:szCs w:val="16"/>
                            </w:rPr>
                            <w:t>Frau Margit Kanitz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6B848F" id="_x0000_t202" coordsize="21600,21600" o:spt="202" path="m,l,21600r21600,l21600,xe">
              <v:stroke joinstyle="miter"/>
              <v:path gradientshapeok="t" o:connecttype="rect"/>
            </v:shapetype>
            <v:shape id="Textfeld 31" o:spid="_x0000_s1026" type="#_x0000_t202" style="position:absolute;margin-left:76.9pt;margin-top:6.15pt;width:96.7pt;height:37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" filled="f" stroked="f" strokeweight=".5pt">
              <v:textbox>
                <w:txbxContent>
                  <w:p w14:paraId="6346FEFA" w14:textId="77777777" w:rsidR="00BE0C07" w:rsidRPr="00E05C96" w:rsidRDefault="00BE0C07" w:rsidP="009500E2">
                    <w:pPr>
                      <w:rPr>
                        <w:rFonts w:ascii="Segoe UI" w:hAnsi="Segoe UI" w:cs="Segoe UI"/>
                        <w:sz w:val="16"/>
                        <w:szCs w:val="16"/>
                      </w:rPr>
                    </w:pPr>
                    <w:r w:rsidRPr="00E05C96">
                      <w:rPr>
                        <w:rFonts w:ascii="Segoe UI" w:hAnsi="Segoe UI" w:cs="Segoe UI"/>
                        <w:b/>
                        <w:bCs/>
                        <w:color w:val="58595B"/>
                        <w:sz w:val="16"/>
                        <w:szCs w:val="16"/>
                      </w:rPr>
                      <w:t>Stellv. Schulleiterin</w:t>
                    </w:r>
                    <w:r w:rsidRPr="00E05C96">
                      <w:rPr>
                        <w:rFonts w:ascii="Segoe UI" w:hAnsi="Segoe UI" w:cs="Segoe UI"/>
                        <w:b/>
                        <w:bCs/>
                        <w:color w:val="58595B"/>
                        <w:sz w:val="16"/>
                        <w:szCs w:val="16"/>
                      </w:rPr>
                      <w:br/>
                    </w:r>
                    <w:r w:rsidRPr="00E05C96">
                      <w:rPr>
                        <w:rFonts w:ascii="Segoe UI" w:hAnsi="Segoe UI" w:cs="Segoe UI"/>
                        <w:color w:val="58595B"/>
                        <w:sz w:val="16"/>
                        <w:szCs w:val="16"/>
                      </w:rPr>
                      <w:t>Frau Margit Kanitz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7C8DC67F" wp14:editId="6605028D">
              <wp:simplePos x="0" y="0"/>
              <wp:positionH relativeFrom="column">
                <wp:posOffset>5219065</wp:posOffset>
              </wp:positionH>
              <wp:positionV relativeFrom="paragraph">
                <wp:posOffset>78422</wp:posOffset>
              </wp:positionV>
              <wp:extent cx="1337310" cy="754380"/>
              <wp:effectExtent l="0" t="0" r="0" b="7620"/>
              <wp:wrapNone/>
              <wp:docPr id="32" name="Textfeld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7310" cy="7543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99172B" w14:textId="77777777" w:rsidR="00BE0C07" w:rsidRPr="00E05C96" w:rsidRDefault="00BE0C07" w:rsidP="009500E2">
                          <w:pPr>
                            <w:rPr>
                              <w:rFonts w:ascii="Segoe UI" w:hAnsi="Segoe UI" w:cs="Segoe UI"/>
                              <w:color w:val="58595B"/>
                              <w:sz w:val="16"/>
                              <w:szCs w:val="16"/>
                            </w:rPr>
                          </w:pPr>
                          <w:r w:rsidRPr="00E05C96">
                            <w:rPr>
                              <w:rFonts w:ascii="Segoe UI" w:hAnsi="Segoe UI" w:cs="Segoe UI"/>
                              <w:b/>
                              <w:bCs/>
                              <w:color w:val="58595B"/>
                              <w:sz w:val="16"/>
                              <w:szCs w:val="16"/>
                            </w:rPr>
                            <w:t>Sekretariat</w:t>
                          </w:r>
                          <w:r w:rsidRPr="00E05C96">
                            <w:rPr>
                              <w:rFonts w:ascii="Segoe UI" w:hAnsi="Segoe UI" w:cs="Segoe UI"/>
                              <w:b/>
                              <w:bCs/>
                              <w:color w:val="58595B"/>
                              <w:sz w:val="16"/>
                              <w:szCs w:val="16"/>
                            </w:rPr>
                            <w:br/>
                          </w:r>
                          <w:r w:rsidRPr="00E05C96">
                            <w:rPr>
                              <w:rFonts w:ascii="Segoe UI" w:hAnsi="Segoe UI" w:cs="Segoe UI"/>
                              <w:color w:val="58595B"/>
                              <w:sz w:val="16"/>
                              <w:szCs w:val="16"/>
                            </w:rPr>
                            <w:t>Frau Ramona Hocke</w:t>
                          </w:r>
                          <w:r w:rsidRPr="00E05C96">
                            <w:rPr>
                              <w:rFonts w:ascii="Segoe UI" w:hAnsi="Segoe UI" w:cs="Segoe UI"/>
                              <w:color w:val="58595B"/>
                              <w:sz w:val="16"/>
                              <w:szCs w:val="16"/>
                            </w:rPr>
                            <w:br/>
                            <w:t>Frau Katharina Prager</w:t>
                          </w:r>
                          <w:r w:rsidRPr="00E05C96">
                            <w:rPr>
                              <w:rFonts w:ascii="Segoe UI" w:hAnsi="Segoe UI" w:cs="Segoe UI"/>
                              <w:color w:val="58595B"/>
                              <w:sz w:val="16"/>
                              <w:szCs w:val="16"/>
                            </w:rPr>
                            <w:br/>
                            <w:t>Frau Sandra Sprenger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8DC67F" id="Textfeld 32" o:spid="_x0000_s1027" type="#_x0000_t202" style="position:absolute;margin-left:410.95pt;margin-top:6.15pt;width:105.3pt;height:59.4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" filled="f" stroked="f" strokeweight=".5pt">
              <v:textbox>
                <w:txbxContent>
                  <w:p w14:paraId="5399172B" w14:textId="77777777" w:rsidR="00BE0C07" w:rsidRPr="00E05C96" w:rsidRDefault="00BE0C07" w:rsidP="009500E2">
                    <w:pPr>
                      <w:rPr>
                        <w:rFonts w:ascii="Segoe UI" w:hAnsi="Segoe UI" w:cs="Segoe UI"/>
                        <w:color w:val="58595B"/>
                        <w:sz w:val="16"/>
                        <w:szCs w:val="16"/>
                      </w:rPr>
                    </w:pPr>
                    <w:r w:rsidRPr="00E05C96">
                      <w:rPr>
                        <w:rFonts w:ascii="Segoe UI" w:hAnsi="Segoe UI" w:cs="Segoe UI"/>
                        <w:b/>
                        <w:bCs/>
                        <w:color w:val="58595B"/>
                        <w:sz w:val="16"/>
                        <w:szCs w:val="16"/>
                      </w:rPr>
                      <w:t>Sekretariat</w:t>
                    </w:r>
                    <w:r w:rsidRPr="00E05C96">
                      <w:rPr>
                        <w:rFonts w:ascii="Segoe UI" w:hAnsi="Segoe UI" w:cs="Segoe UI"/>
                        <w:b/>
                        <w:bCs/>
                        <w:color w:val="58595B"/>
                        <w:sz w:val="16"/>
                        <w:szCs w:val="16"/>
                      </w:rPr>
                      <w:br/>
                    </w:r>
                    <w:r w:rsidRPr="00E05C96">
                      <w:rPr>
                        <w:rFonts w:ascii="Segoe UI" w:hAnsi="Segoe UI" w:cs="Segoe UI"/>
                        <w:color w:val="58595B"/>
                        <w:sz w:val="16"/>
                        <w:szCs w:val="16"/>
                      </w:rPr>
                      <w:t>Frau Ramona Hocke</w:t>
                    </w:r>
                    <w:r w:rsidRPr="00E05C96">
                      <w:rPr>
                        <w:rFonts w:ascii="Segoe UI" w:hAnsi="Segoe UI" w:cs="Segoe UI"/>
                        <w:color w:val="58595B"/>
                        <w:sz w:val="16"/>
                        <w:szCs w:val="16"/>
                      </w:rPr>
                      <w:br/>
                      <w:t>Frau Katharina Prager</w:t>
                    </w:r>
                    <w:r w:rsidRPr="00E05C96">
                      <w:rPr>
                        <w:rFonts w:ascii="Segoe UI" w:hAnsi="Segoe UI" w:cs="Segoe UI"/>
                        <w:color w:val="58595B"/>
                        <w:sz w:val="16"/>
                        <w:szCs w:val="16"/>
                      </w:rPr>
                      <w:br/>
                      <w:t>Frau Sandra Sprenger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693FC458" wp14:editId="4E5C5E1A">
              <wp:simplePos x="0" y="0"/>
              <wp:positionH relativeFrom="column">
                <wp:posOffset>3738880</wp:posOffset>
              </wp:positionH>
              <wp:positionV relativeFrom="paragraph">
                <wp:posOffset>77470</wp:posOffset>
              </wp:positionV>
              <wp:extent cx="1466850" cy="450215"/>
              <wp:effectExtent l="0" t="0" r="0" b="6985"/>
              <wp:wrapNone/>
              <wp:docPr id="33" name="Textfeld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850" cy="450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0C078F" w14:textId="77777777" w:rsidR="00BE0C07" w:rsidRPr="00E05C96" w:rsidRDefault="00BE0C07" w:rsidP="009500E2">
                          <w:pPr>
                            <w:rPr>
                              <w:rFonts w:ascii="Segoe UI" w:hAnsi="Segoe UI" w:cs="Segoe UI"/>
                              <w:sz w:val="16"/>
                              <w:szCs w:val="16"/>
                            </w:rPr>
                          </w:pPr>
                          <w:r w:rsidRPr="00E05C96">
                            <w:rPr>
                              <w:rFonts w:ascii="Segoe UI" w:hAnsi="Segoe UI" w:cs="Segoe UI"/>
                              <w:b/>
                              <w:bCs/>
                              <w:color w:val="58595B"/>
                              <w:sz w:val="16"/>
                              <w:szCs w:val="16"/>
                            </w:rPr>
                            <w:t>Abteilungsleiter Abt. 2</w:t>
                          </w:r>
                          <w:r w:rsidRPr="00E05C96">
                            <w:rPr>
                              <w:rFonts w:ascii="Segoe UI" w:hAnsi="Segoe UI" w:cs="Segoe UI"/>
                              <w:b/>
                              <w:bCs/>
                              <w:color w:val="58595B"/>
                              <w:sz w:val="16"/>
                              <w:szCs w:val="16"/>
                            </w:rPr>
                            <w:br/>
                          </w:r>
                          <w:r w:rsidRPr="00E05C96">
                            <w:rPr>
                              <w:rFonts w:ascii="Segoe UI" w:hAnsi="Segoe UI" w:cs="Segoe UI"/>
                              <w:color w:val="58595B"/>
                              <w:sz w:val="16"/>
                              <w:szCs w:val="16"/>
                            </w:rPr>
                            <w:t>Herr Matthias Winter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93FC458" id="Textfeld 33" o:spid="_x0000_s1028" type="#_x0000_t202" style="position:absolute;margin-left:294.4pt;margin-top:6.1pt;width:115.5pt;height:35.4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" filled="f" stroked="f" strokeweight=".5pt">
              <v:textbox>
                <w:txbxContent>
                  <w:p w14:paraId="210C078F" w14:textId="77777777" w:rsidR="00BE0C07" w:rsidRPr="00E05C96" w:rsidRDefault="00BE0C07" w:rsidP="009500E2">
                    <w:pPr>
                      <w:rPr>
                        <w:rFonts w:ascii="Segoe UI" w:hAnsi="Segoe UI" w:cs="Segoe UI"/>
                        <w:sz w:val="16"/>
                        <w:szCs w:val="16"/>
                      </w:rPr>
                    </w:pPr>
                    <w:r w:rsidRPr="00E05C96">
                      <w:rPr>
                        <w:rFonts w:ascii="Segoe UI" w:hAnsi="Segoe UI" w:cs="Segoe UI"/>
                        <w:b/>
                        <w:bCs/>
                        <w:color w:val="58595B"/>
                        <w:sz w:val="16"/>
                        <w:szCs w:val="16"/>
                      </w:rPr>
                      <w:t>Abteilungsleiter Abt. 2</w:t>
                    </w:r>
                    <w:r w:rsidRPr="00E05C96">
                      <w:rPr>
                        <w:rFonts w:ascii="Segoe UI" w:hAnsi="Segoe UI" w:cs="Segoe UI"/>
                        <w:b/>
                        <w:bCs/>
                        <w:color w:val="58595B"/>
                        <w:sz w:val="16"/>
                        <w:szCs w:val="16"/>
                      </w:rPr>
                      <w:br/>
                    </w:r>
                    <w:r w:rsidRPr="00E05C96">
                      <w:rPr>
                        <w:rFonts w:ascii="Segoe UI" w:hAnsi="Segoe UI" w:cs="Segoe UI"/>
                        <w:color w:val="58595B"/>
                        <w:sz w:val="16"/>
                        <w:szCs w:val="16"/>
                      </w:rPr>
                      <w:t>Herr Matthias Winter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4892E822" wp14:editId="46E02E47">
              <wp:simplePos x="0" y="0"/>
              <wp:positionH relativeFrom="column">
                <wp:posOffset>-480695</wp:posOffset>
              </wp:positionH>
              <wp:positionV relativeFrom="paragraph">
                <wp:posOffset>73025</wp:posOffset>
              </wp:positionV>
              <wp:extent cx="1466850" cy="450215"/>
              <wp:effectExtent l="0" t="0" r="0" b="6985"/>
              <wp:wrapNone/>
              <wp:docPr id="34" name="Textfeld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850" cy="450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51996DB" w14:textId="77777777" w:rsidR="00BE0C07" w:rsidRPr="00E05C96" w:rsidRDefault="00BE0C07" w:rsidP="009500E2">
                          <w:pPr>
                            <w:rPr>
                              <w:rFonts w:ascii="Segoe UI" w:hAnsi="Segoe UI" w:cs="Segoe UI"/>
                              <w:sz w:val="16"/>
                              <w:szCs w:val="16"/>
                            </w:rPr>
                          </w:pPr>
                          <w:r w:rsidRPr="00E05C96">
                            <w:rPr>
                              <w:rFonts w:ascii="Segoe UI" w:hAnsi="Segoe UI" w:cs="Segoe UI"/>
                              <w:b/>
                              <w:bCs/>
                              <w:color w:val="58595B"/>
                              <w:sz w:val="16"/>
                              <w:szCs w:val="16"/>
                            </w:rPr>
                            <w:t>Schulleiterin</w:t>
                          </w:r>
                          <w:r w:rsidRPr="00E05C96">
                            <w:rPr>
                              <w:rFonts w:ascii="Segoe UI" w:hAnsi="Segoe UI" w:cs="Segoe UI"/>
                              <w:b/>
                              <w:bCs/>
                              <w:color w:val="58595B"/>
                              <w:sz w:val="16"/>
                              <w:szCs w:val="16"/>
                            </w:rPr>
                            <w:br/>
                          </w:r>
                          <w:r w:rsidRPr="00E05C96">
                            <w:rPr>
                              <w:rFonts w:ascii="Segoe UI" w:hAnsi="Segoe UI" w:cs="Segoe UI"/>
                              <w:color w:val="58595B"/>
                              <w:sz w:val="16"/>
                              <w:szCs w:val="16"/>
                            </w:rPr>
                            <w:t>Frau Nele Lang-Rehburg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892E822" id="Textfeld 34" o:spid="_x0000_s1029" type="#_x0000_t202" style="position:absolute;margin-left:-37.85pt;margin-top:5.75pt;width:115.5pt;height:35.4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Yk/GgIAADMEAAAOAAAAZHJzL2Uyb0RvYy54bWysU01v2zAMvQ/YfxB0X+ykSdY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" filled="f" stroked="f" strokeweight=".5pt">
              <v:textbox>
                <w:txbxContent>
                  <w:p w14:paraId="151996DB" w14:textId="77777777" w:rsidR="00BE0C07" w:rsidRPr="00E05C96" w:rsidRDefault="00BE0C07" w:rsidP="009500E2">
                    <w:pPr>
                      <w:rPr>
                        <w:rFonts w:ascii="Segoe UI" w:hAnsi="Segoe UI" w:cs="Segoe UI"/>
                        <w:sz w:val="16"/>
                        <w:szCs w:val="16"/>
                      </w:rPr>
                    </w:pPr>
                    <w:r w:rsidRPr="00E05C96">
                      <w:rPr>
                        <w:rFonts w:ascii="Segoe UI" w:hAnsi="Segoe UI" w:cs="Segoe UI"/>
                        <w:b/>
                        <w:bCs/>
                        <w:color w:val="58595B"/>
                        <w:sz w:val="16"/>
                        <w:szCs w:val="16"/>
                      </w:rPr>
                      <w:t>Schulleiterin</w:t>
                    </w:r>
                    <w:r w:rsidRPr="00E05C96">
                      <w:rPr>
                        <w:rFonts w:ascii="Segoe UI" w:hAnsi="Segoe UI" w:cs="Segoe UI"/>
                        <w:b/>
                        <w:bCs/>
                        <w:color w:val="58595B"/>
                        <w:sz w:val="16"/>
                        <w:szCs w:val="16"/>
                      </w:rPr>
                      <w:br/>
                    </w:r>
                    <w:r w:rsidRPr="00E05C96">
                      <w:rPr>
                        <w:rFonts w:ascii="Segoe UI" w:hAnsi="Segoe UI" w:cs="Segoe UI"/>
                        <w:color w:val="58595B"/>
                        <w:sz w:val="16"/>
                        <w:szCs w:val="16"/>
                      </w:rPr>
                      <w:t>Frau Nele Lang-Rehburg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215C300A" wp14:editId="68ABA5BB">
              <wp:simplePos x="0" y="0"/>
              <wp:positionH relativeFrom="margin">
                <wp:posOffset>2243455</wp:posOffset>
              </wp:positionH>
              <wp:positionV relativeFrom="paragraph">
                <wp:posOffset>82550</wp:posOffset>
              </wp:positionV>
              <wp:extent cx="1533525" cy="628650"/>
              <wp:effectExtent l="0" t="0" r="0" b="0"/>
              <wp:wrapNone/>
              <wp:docPr id="35" name="Textfeld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3525" cy="628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0CD532" w14:textId="2500B10B" w:rsidR="00BE0C07" w:rsidRPr="00E05C96" w:rsidRDefault="00BE0C07" w:rsidP="009500E2">
                          <w:pPr>
                            <w:rPr>
                              <w:rFonts w:ascii="Segoe UI" w:hAnsi="Segoe UI" w:cs="Segoe UI"/>
                              <w:sz w:val="16"/>
                              <w:szCs w:val="16"/>
                            </w:rPr>
                          </w:pPr>
                          <w:r w:rsidRPr="00E05C96">
                            <w:rPr>
                              <w:rFonts w:ascii="Segoe UI" w:hAnsi="Segoe UI" w:cs="Segoe UI"/>
                              <w:b/>
                              <w:bCs/>
                              <w:color w:val="58595B"/>
                              <w:sz w:val="16"/>
                              <w:szCs w:val="16"/>
                            </w:rPr>
                            <w:t>Abteilungsleit</w:t>
                          </w:r>
                          <w:r w:rsidR="00C46CFC">
                            <w:rPr>
                              <w:rFonts w:ascii="Segoe UI" w:hAnsi="Segoe UI" w:cs="Segoe UI"/>
                              <w:b/>
                              <w:bCs/>
                              <w:color w:val="58595B"/>
                              <w:sz w:val="16"/>
                              <w:szCs w:val="16"/>
                            </w:rPr>
                            <w:t>erin</w:t>
                          </w:r>
                          <w:r w:rsidRPr="00E05C96">
                            <w:rPr>
                              <w:rFonts w:ascii="Segoe UI" w:hAnsi="Segoe UI" w:cs="Segoe UI"/>
                              <w:b/>
                              <w:bCs/>
                              <w:color w:val="58595B"/>
                              <w:sz w:val="16"/>
                              <w:szCs w:val="16"/>
                            </w:rPr>
                            <w:t xml:space="preserve"> Abt. 1</w:t>
                          </w:r>
                          <w:r w:rsidRPr="00E05C96">
                            <w:rPr>
                              <w:rFonts w:ascii="Segoe UI" w:hAnsi="Segoe UI" w:cs="Segoe UI"/>
                              <w:b/>
                              <w:bCs/>
                              <w:color w:val="58595B"/>
                              <w:sz w:val="16"/>
                              <w:szCs w:val="16"/>
                            </w:rPr>
                            <w:br/>
                          </w:r>
                          <w:r w:rsidR="00C46CFC">
                            <w:rPr>
                              <w:rFonts w:ascii="Segoe UI" w:hAnsi="Segoe UI" w:cs="Segoe UI"/>
                              <w:color w:val="58595B"/>
                              <w:sz w:val="16"/>
                              <w:szCs w:val="16"/>
                            </w:rPr>
                            <w:t>Frau Sonja Gritzmann</w:t>
                          </w:r>
                          <w:r w:rsidRPr="00E05C96">
                            <w:rPr>
                              <w:rFonts w:ascii="Segoe UI" w:hAnsi="Segoe UI" w:cs="Segoe UI"/>
                              <w:color w:val="58595B"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5C300A" id="Textfeld 35" o:spid="_x0000_s1030" type="#_x0000_t202" style="position:absolute;margin-left:176.65pt;margin-top:6.5pt;width:120.75pt;height:49.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" filled="f" stroked="f" strokeweight=".5pt">
              <v:textbox>
                <w:txbxContent>
                  <w:p w14:paraId="1F0CD532" w14:textId="2500B10B" w:rsidR="00BE0C07" w:rsidRPr="00E05C96" w:rsidRDefault="00BE0C07" w:rsidP="009500E2">
                    <w:pPr>
                      <w:rPr>
                        <w:rFonts w:ascii="Segoe UI" w:hAnsi="Segoe UI" w:cs="Segoe UI"/>
                        <w:sz w:val="16"/>
                        <w:szCs w:val="16"/>
                      </w:rPr>
                    </w:pPr>
                    <w:r w:rsidRPr="00E05C96">
                      <w:rPr>
                        <w:rFonts w:ascii="Segoe UI" w:hAnsi="Segoe UI" w:cs="Segoe UI"/>
                        <w:b/>
                        <w:bCs/>
                        <w:color w:val="58595B"/>
                        <w:sz w:val="16"/>
                        <w:szCs w:val="16"/>
                      </w:rPr>
                      <w:t>Abteilungsleit</w:t>
                    </w:r>
                    <w:r w:rsidR="00C46CFC">
                      <w:rPr>
                        <w:rFonts w:ascii="Segoe UI" w:hAnsi="Segoe UI" w:cs="Segoe UI"/>
                        <w:b/>
                        <w:bCs/>
                        <w:color w:val="58595B"/>
                        <w:sz w:val="16"/>
                        <w:szCs w:val="16"/>
                      </w:rPr>
                      <w:t>erin</w:t>
                    </w:r>
                    <w:r w:rsidRPr="00E05C96">
                      <w:rPr>
                        <w:rFonts w:ascii="Segoe UI" w:hAnsi="Segoe UI" w:cs="Segoe UI"/>
                        <w:b/>
                        <w:bCs/>
                        <w:color w:val="58595B"/>
                        <w:sz w:val="16"/>
                        <w:szCs w:val="16"/>
                      </w:rPr>
                      <w:t xml:space="preserve"> Abt. 1</w:t>
                    </w:r>
                    <w:r w:rsidRPr="00E05C96">
                      <w:rPr>
                        <w:rFonts w:ascii="Segoe UI" w:hAnsi="Segoe UI" w:cs="Segoe UI"/>
                        <w:b/>
                        <w:bCs/>
                        <w:color w:val="58595B"/>
                        <w:sz w:val="16"/>
                        <w:szCs w:val="16"/>
                      </w:rPr>
                      <w:br/>
                    </w:r>
                    <w:r w:rsidR="00C46CFC">
                      <w:rPr>
                        <w:rFonts w:ascii="Segoe UI" w:hAnsi="Segoe UI" w:cs="Segoe UI"/>
                        <w:color w:val="58595B"/>
                        <w:sz w:val="16"/>
                        <w:szCs w:val="16"/>
                      </w:rPr>
                      <w:t>Frau Sonja Gritzmann</w:t>
                    </w:r>
                    <w:r w:rsidRPr="00E05C96">
                      <w:rPr>
                        <w:rFonts w:ascii="Segoe UI" w:hAnsi="Segoe UI" w:cs="Segoe UI"/>
                        <w:color w:val="58595B"/>
                        <w:sz w:val="16"/>
                        <w:szCs w:val="16"/>
                      </w:rPr>
                      <w:tab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563BF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1C01D652" wp14:editId="0D87C409">
              <wp:simplePos x="0" y="0"/>
              <wp:positionH relativeFrom="column">
                <wp:posOffset>2269329</wp:posOffset>
              </wp:positionH>
              <wp:positionV relativeFrom="paragraph">
                <wp:posOffset>72390</wp:posOffset>
              </wp:positionV>
              <wp:extent cx="0" cy="344170"/>
              <wp:effectExtent l="0" t="0" r="19050" b="36830"/>
              <wp:wrapNone/>
              <wp:docPr id="36" name="Gerade Verbindung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4170"/>
                      </a:xfrm>
                      <a:prstGeom prst="line">
                        <a:avLst/>
                      </a:prstGeom>
                      <a:ln>
                        <a:solidFill>
                          <a:srgbClr val="9D9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81179A" id="Gerade Verbindung 17" o:spid="_x0000_s1026" style="position:absolute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8.7pt,5.7pt" to="178.7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" strokecolor="#9d9d9c" strokeweight=".5pt">
              <v:stroke joinstyle="miter"/>
            </v:line>
          </w:pict>
        </mc:Fallback>
      </mc:AlternateContent>
    </w:r>
    <w:r w:rsidRPr="00563BF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2C78423F" wp14:editId="1C922E79">
              <wp:simplePos x="0" y="0"/>
              <wp:positionH relativeFrom="column">
                <wp:posOffset>931706</wp:posOffset>
              </wp:positionH>
              <wp:positionV relativeFrom="paragraph">
                <wp:posOffset>76200</wp:posOffset>
              </wp:positionV>
              <wp:extent cx="0" cy="344170"/>
              <wp:effectExtent l="0" t="0" r="19050" b="36830"/>
              <wp:wrapNone/>
              <wp:docPr id="37" name="Gerade Verbindung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4170"/>
                      </a:xfrm>
                      <a:prstGeom prst="line">
                        <a:avLst/>
                      </a:prstGeom>
                      <a:ln>
                        <a:solidFill>
                          <a:srgbClr val="9D9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328D51" id="Gerade Verbindung 16" o:spid="_x0000_s1026" style="position:absolute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3.35pt,6pt" to="73.35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" strokecolor="#9d9d9c" strokeweight=".5pt">
              <v:stroke joinstyle="miter"/>
            </v:line>
          </w:pict>
        </mc:Fallback>
      </mc:AlternateContent>
    </w:r>
    <w:r w:rsidRPr="00563BF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2F0DABA7" wp14:editId="3A7EFB63">
              <wp:simplePos x="0" y="0"/>
              <wp:positionH relativeFrom="column">
                <wp:posOffset>3682365</wp:posOffset>
              </wp:positionH>
              <wp:positionV relativeFrom="paragraph">
                <wp:posOffset>95411</wp:posOffset>
              </wp:positionV>
              <wp:extent cx="0" cy="344170"/>
              <wp:effectExtent l="0" t="0" r="19050" b="36830"/>
              <wp:wrapNone/>
              <wp:docPr id="38" name="Gerade Verbindung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4170"/>
                      </a:xfrm>
                      <a:prstGeom prst="line">
                        <a:avLst/>
                      </a:prstGeom>
                      <a:ln>
                        <a:solidFill>
                          <a:srgbClr val="9D9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7AD5C0" id="Gerade Verbindung 18" o:spid="_x0000_s1026" style="position:absolute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9.95pt,7.5pt" to="289.9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" strokecolor="#9d9d9c" strokeweight=".5pt">
              <v:stroke joinstyle="miter"/>
            </v:line>
          </w:pict>
        </mc:Fallback>
      </mc:AlternateContent>
    </w:r>
    <w:r w:rsidRPr="00563BF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347ED703" wp14:editId="010B63F6">
              <wp:simplePos x="0" y="0"/>
              <wp:positionH relativeFrom="column">
                <wp:posOffset>5104130</wp:posOffset>
              </wp:positionH>
              <wp:positionV relativeFrom="paragraph">
                <wp:posOffset>81754</wp:posOffset>
              </wp:positionV>
              <wp:extent cx="0" cy="344170"/>
              <wp:effectExtent l="0" t="0" r="19050" b="36830"/>
              <wp:wrapNone/>
              <wp:docPr id="39" name="Gerade Verbindung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4170"/>
                      </a:xfrm>
                      <a:prstGeom prst="line">
                        <a:avLst/>
                      </a:prstGeom>
                      <a:ln>
                        <a:solidFill>
                          <a:srgbClr val="9D9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9FF0CD" id="Gerade Verbindung 16" o:spid="_x0000_s1026" style="position:absolute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1.9pt,6.45pt" to="401.9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" strokecolor="#9d9d9c" strokeweight=".5pt">
              <v:stroke joinstyle="miter"/>
            </v:line>
          </w:pict>
        </mc:Fallback>
      </mc:AlternateContent>
    </w:r>
  </w:p>
  <w:p w14:paraId="13785992" w14:textId="4CCD6039" w:rsidR="00BE0C07" w:rsidRPr="001D6EA4" w:rsidRDefault="00C46CFC" w:rsidP="009500E2">
    <w:pPr>
      <w:pStyle w:val="Fuzeile"/>
    </w:pPr>
    <w:r w:rsidRPr="001D6EA4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2D068DFD" wp14:editId="27304664">
              <wp:simplePos x="0" y="0"/>
              <wp:positionH relativeFrom="column">
                <wp:posOffset>-453390</wp:posOffset>
              </wp:positionH>
              <wp:positionV relativeFrom="paragraph">
                <wp:posOffset>252094</wp:posOffset>
              </wp:positionV>
              <wp:extent cx="2562225" cy="219075"/>
              <wp:effectExtent l="0" t="0" r="9525" b="9525"/>
              <wp:wrapNone/>
              <wp:docPr id="40" name="Textfeld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62225" cy="219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CCB8EF" w14:textId="77777777" w:rsidR="00BE0C07" w:rsidRPr="00C46CFC" w:rsidRDefault="00BE0C07" w:rsidP="009500E2">
                          <w:pPr>
                            <w:rPr>
                              <w:rFonts w:ascii="Segoe UI" w:hAnsi="Segoe UI" w:cs="Segoe UI"/>
                              <w:sz w:val="14"/>
                              <w:szCs w:val="14"/>
                            </w:rPr>
                          </w:pPr>
                          <w:r w:rsidRPr="00C46CFC">
                            <w:rPr>
                              <w:rFonts w:ascii="Segoe UI" w:hAnsi="Segoe UI" w:cs="Segoe UI"/>
                              <w:color w:val="58595B"/>
                              <w:sz w:val="14"/>
                              <w:szCs w:val="14"/>
                            </w:rPr>
                            <w:t>In Trägerschaft des Landkreises Potsdam-Mittelmark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068DFD" id="Textfeld 40" o:spid="_x0000_s1031" type="#_x0000_t202" style="position:absolute;margin-left:-35.7pt;margin-top:19.85pt;width:201.75pt;height:17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" fillcolor="white [3201]" stroked="f" strokeweight=".5pt">
              <v:textbox>
                <w:txbxContent>
                  <w:p w14:paraId="3ACCB8EF" w14:textId="77777777" w:rsidR="00BE0C07" w:rsidRPr="00C46CFC" w:rsidRDefault="00BE0C07" w:rsidP="009500E2">
                    <w:pPr>
                      <w:rPr>
                        <w:rFonts w:ascii="Segoe UI" w:hAnsi="Segoe UI" w:cs="Segoe UI"/>
                        <w:sz w:val="14"/>
                        <w:szCs w:val="14"/>
                      </w:rPr>
                    </w:pPr>
                    <w:r w:rsidRPr="00C46CFC">
                      <w:rPr>
                        <w:rFonts w:ascii="Segoe UI" w:hAnsi="Segoe UI" w:cs="Segoe UI"/>
                        <w:color w:val="58595B"/>
                        <w:sz w:val="14"/>
                        <w:szCs w:val="14"/>
                      </w:rPr>
                      <w:t>In Trägerschaft des Landkreises Potsdam-Mittelmark</w:t>
                    </w:r>
                  </w:p>
                </w:txbxContent>
              </v:textbox>
            </v:shape>
          </w:pict>
        </mc:Fallback>
      </mc:AlternateContent>
    </w:r>
  </w:p>
  <w:p w14:paraId="0B10EB8B" w14:textId="0BCCD9D4" w:rsidR="00BE0C07" w:rsidRPr="001D6EA4" w:rsidRDefault="00BE0C07" w:rsidP="009500E2">
    <w:pPr>
      <w:pStyle w:val="Fuzeile"/>
    </w:pPr>
  </w:p>
  <w:p w14:paraId="2328DB23" w14:textId="77777777" w:rsidR="00BE0C07" w:rsidRDefault="00BE0C07" w:rsidP="009500E2">
    <w:pPr>
      <w:pStyle w:val="Fuzeile"/>
    </w:pPr>
  </w:p>
  <w:p w14:paraId="5ED1B035" w14:textId="77777777" w:rsidR="00BE0C07" w:rsidRDefault="00BE0C0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F2AB0" w14:textId="77777777" w:rsidR="00AE1702" w:rsidRPr="00AE1702" w:rsidRDefault="00CF49FE">
    <w:pPr>
      <w:pStyle w:val="Fuzeile"/>
      <w:rPr>
        <w:sz w:val="14"/>
      </w:rPr>
    </w:pPr>
    <w:r w:rsidRPr="008B1FB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1A9B181D" wp14:editId="4AF8E069">
              <wp:simplePos x="0" y="0"/>
              <wp:positionH relativeFrom="column">
                <wp:posOffset>-175895</wp:posOffset>
              </wp:positionH>
              <wp:positionV relativeFrom="paragraph">
                <wp:posOffset>654050</wp:posOffset>
              </wp:positionV>
              <wp:extent cx="2473325" cy="239395"/>
              <wp:effectExtent l="0" t="0" r="0" b="0"/>
              <wp:wrapNone/>
              <wp:docPr id="21" name="Textfeld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3325" cy="2393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9AA55E" w14:textId="77777777" w:rsidR="00AE1702" w:rsidRPr="006F0FBA" w:rsidRDefault="00AE1702" w:rsidP="008B1FB6">
                          <w:pPr>
                            <w:rPr>
                              <w:color w:val="58595B"/>
                            </w:rPr>
                          </w:pPr>
                          <w:r w:rsidRPr="006F0FBA">
                            <w:rPr>
                              <w:rFonts w:cs="ø˝í¡˛"/>
                              <w:color w:val="58595B"/>
                              <w:sz w:val="16"/>
                              <w:szCs w:val="16"/>
                            </w:rPr>
                            <w:t>In Trägerschaft des Landkreises Potsdam</w:t>
                          </w:r>
                          <w:r>
                            <w:rPr>
                              <w:rFonts w:cs="ø˝í¡˛"/>
                              <w:color w:val="58595B"/>
                              <w:sz w:val="16"/>
                              <w:szCs w:val="16"/>
                            </w:rPr>
                            <w:t>-</w:t>
                          </w:r>
                          <w:r w:rsidRPr="006F0FBA">
                            <w:rPr>
                              <w:rFonts w:cs="ø˝í¡˛"/>
                              <w:color w:val="58595B"/>
                              <w:sz w:val="16"/>
                              <w:szCs w:val="16"/>
                            </w:rPr>
                            <w:t>Mittelmark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9B181D" id="_x0000_t202" coordsize="21600,21600" o:spt="202" path="m,l,21600r21600,l21600,xe">
              <v:stroke joinstyle="miter"/>
              <v:path gradientshapeok="t" o:connecttype="rect"/>
            </v:shapetype>
            <v:shape id="Textfeld 21" o:spid="_x0000_s1032" type="#_x0000_t202" style="position:absolute;margin-left:-13.85pt;margin-top:51.5pt;width:194.75pt;height:18.8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" filled="f" stroked="f" strokeweight=".5pt">
              <v:textbox>
                <w:txbxContent>
                  <w:p w14:paraId="299AA55E" w14:textId="77777777" w:rsidR="00AE1702" w:rsidRPr="006F0FBA" w:rsidRDefault="00AE1702" w:rsidP="008B1FB6">
                    <w:pPr>
                      <w:rPr>
                        <w:color w:val="58595B"/>
                      </w:rPr>
                    </w:pPr>
                    <w:r w:rsidRPr="006F0FBA">
                      <w:rPr>
                        <w:rFonts w:cs="ø˝í¡˛"/>
                        <w:color w:val="58595B"/>
                        <w:sz w:val="16"/>
                        <w:szCs w:val="16"/>
                      </w:rPr>
                      <w:t>In Trägerschaft des Landkreises Potsdam</w:t>
                    </w:r>
                    <w:r>
                      <w:rPr>
                        <w:rFonts w:cs="ø˝í¡˛"/>
                        <w:color w:val="58595B"/>
                        <w:sz w:val="16"/>
                        <w:szCs w:val="16"/>
                      </w:rPr>
                      <w:t>-</w:t>
                    </w:r>
                    <w:r w:rsidRPr="006F0FBA">
                      <w:rPr>
                        <w:rFonts w:cs="ø˝í¡˛"/>
                        <w:color w:val="58595B"/>
                        <w:sz w:val="16"/>
                        <w:szCs w:val="16"/>
                      </w:rPr>
                      <w:t>Mittelmark</w:t>
                    </w:r>
                  </w:p>
                </w:txbxContent>
              </v:textbox>
            </v:shape>
          </w:pict>
        </mc:Fallback>
      </mc:AlternateContent>
    </w:r>
    <w:r w:rsidR="00AE1702" w:rsidRPr="008B1FB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8C5F340" wp14:editId="6D11AAF9">
              <wp:simplePos x="0" y="0"/>
              <wp:positionH relativeFrom="column">
                <wp:posOffset>2242185</wp:posOffset>
              </wp:positionH>
              <wp:positionV relativeFrom="paragraph">
                <wp:posOffset>160655</wp:posOffset>
              </wp:positionV>
              <wp:extent cx="1371600" cy="552450"/>
              <wp:effectExtent l="0" t="0" r="0" b="0"/>
              <wp:wrapNone/>
              <wp:docPr id="14" name="Textfeld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552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50B6FF" w14:textId="77777777" w:rsidR="00AE1702" w:rsidRDefault="00AE1702" w:rsidP="008B1FB6">
                          <w:pPr>
                            <w:rPr>
                              <w:rFonts w:cs="ø˝í¡˛"/>
                              <w:b/>
                              <w:bCs/>
                              <w:color w:val="58595B"/>
                              <w:sz w:val="18"/>
                              <w:szCs w:val="18"/>
                            </w:rPr>
                          </w:pPr>
                          <w:r w:rsidRPr="009138B6">
                            <w:rPr>
                              <w:rFonts w:cs="ø˝í¡˛"/>
                              <w:b/>
                              <w:bCs/>
                              <w:color w:val="58595B"/>
                              <w:sz w:val="18"/>
                              <w:szCs w:val="18"/>
                            </w:rPr>
                            <w:t>Abteilungsleiterin</w:t>
                          </w:r>
                          <w:r>
                            <w:rPr>
                              <w:rFonts w:cs="ø˝í¡˛"/>
                              <w:b/>
                              <w:bCs/>
                              <w:color w:val="58595B"/>
                              <w:sz w:val="18"/>
                              <w:szCs w:val="18"/>
                            </w:rPr>
                            <w:t xml:space="preserve"> Abt. 1</w:t>
                          </w:r>
                        </w:p>
                        <w:p w14:paraId="4D894BB3" w14:textId="77777777" w:rsidR="00146373" w:rsidRPr="001B32C7" w:rsidRDefault="001B32C7" w:rsidP="008B1FB6">
                          <w:pPr>
                            <w:rPr>
                              <w:rFonts w:cs="ø˝í¡˛"/>
                              <w:bCs/>
                              <w:color w:val="58595B"/>
                              <w:sz w:val="18"/>
                              <w:szCs w:val="18"/>
                            </w:rPr>
                          </w:pPr>
                          <w:r w:rsidRPr="001B32C7">
                            <w:rPr>
                              <w:rFonts w:cs="ø˝í¡˛"/>
                              <w:bCs/>
                              <w:color w:val="58595B"/>
                              <w:sz w:val="18"/>
                              <w:szCs w:val="18"/>
                            </w:rPr>
                            <w:t>Frau Lang-Rehburg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C5F340" id="Textfeld 14" o:spid="_x0000_s1033" type="#_x0000_t202" style="position:absolute;margin-left:176.55pt;margin-top:12.65pt;width:108pt;height:4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" filled="f" stroked="f" strokeweight=".5pt">
              <v:textbox>
                <w:txbxContent>
                  <w:p w14:paraId="6250B6FF" w14:textId="77777777" w:rsidR="00AE1702" w:rsidRDefault="00AE1702" w:rsidP="008B1FB6">
                    <w:pPr>
                      <w:rPr>
                        <w:rFonts w:cs="ø˝í¡˛"/>
                        <w:b/>
                        <w:bCs/>
                        <w:color w:val="58595B"/>
                        <w:sz w:val="18"/>
                        <w:szCs w:val="18"/>
                      </w:rPr>
                    </w:pPr>
                    <w:r w:rsidRPr="009138B6">
                      <w:rPr>
                        <w:rFonts w:cs="ø˝í¡˛"/>
                        <w:b/>
                        <w:bCs/>
                        <w:color w:val="58595B"/>
                        <w:sz w:val="18"/>
                        <w:szCs w:val="18"/>
                      </w:rPr>
                      <w:t>Abteilungsleiterin</w:t>
                    </w:r>
                    <w:r>
                      <w:rPr>
                        <w:rFonts w:cs="ø˝í¡˛"/>
                        <w:b/>
                        <w:bCs/>
                        <w:color w:val="58595B"/>
                        <w:sz w:val="18"/>
                        <w:szCs w:val="18"/>
                      </w:rPr>
                      <w:t xml:space="preserve"> Abt. 1</w:t>
                    </w:r>
                  </w:p>
                  <w:p w14:paraId="4D894BB3" w14:textId="77777777" w:rsidR="00146373" w:rsidRPr="001B32C7" w:rsidRDefault="001B32C7" w:rsidP="008B1FB6">
                    <w:pPr>
                      <w:rPr>
                        <w:rFonts w:cs="ø˝í¡˛"/>
                        <w:bCs/>
                        <w:color w:val="58595B"/>
                        <w:sz w:val="18"/>
                        <w:szCs w:val="18"/>
                      </w:rPr>
                    </w:pPr>
                    <w:r w:rsidRPr="001B32C7">
                      <w:rPr>
                        <w:rFonts w:cs="ø˝í¡˛"/>
                        <w:bCs/>
                        <w:color w:val="58595B"/>
                        <w:sz w:val="18"/>
                        <w:szCs w:val="18"/>
                      </w:rPr>
                      <w:t>Frau Lang-Rehburg</w:t>
                    </w:r>
                  </w:p>
                </w:txbxContent>
              </v:textbox>
            </v:shape>
          </w:pict>
        </mc:Fallback>
      </mc:AlternateContent>
    </w:r>
    <w:r w:rsidR="00AE1702" w:rsidRPr="008B1FB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59D912A8" wp14:editId="77ADAF23">
              <wp:simplePos x="0" y="0"/>
              <wp:positionH relativeFrom="column">
                <wp:posOffset>893445</wp:posOffset>
              </wp:positionH>
              <wp:positionV relativeFrom="paragraph">
                <wp:posOffset>163830</wp:posOffset>
              </wp:positionV>
              <wp:extent cx="0" cy="344170"/>
              <wp:effectExtent l="0" t="0" r="19050" b="36830"/>
              <wp:wrapNone/>
              <wp:docPr id="22" name="Gerade Verbindung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4170"/>
                      </a:xfrm>
                      <a:prstGeom prst="line">
                        <a:avLst/>
                      </a:prstGeom>
                      <a:ln>
                        <a:solidFill>
                          <a:srgbClr val="9D9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06CECC" id="Gerade Verbindung 22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0.35pt,12.9pt" to="70.35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" strokecolor="#9d9d9c" strokeweight=".5pt">
              <v:stroke joinstyle="miter"/>
            </v:line>
          </w:pict>
        </mc:Fallback>
      </mc:AlternateContent>
    </w:r>
    <w:r w:rsidR="00AE1702" w:rsidRPr="008B1FB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D24D86F" wp14:editId="69900AF0">
              <wp:simplePos x="0" y="0"/>
              <wp:positionH relativeFrom="column">
                <wp:posOffset>2229485</wp:posOffset>
              </wp:positionH>
              <wp:positionV relativeFrom="paragraph">
                <wp:posOffset>163830</wp:posOffset>
              </wp:positionV>
              <wp:extent cx="0" cy="344170"/>
              <wp:effectExtent l="0" t="0" r="19050" b="36830"/>
              <wp:wrapNone/>
              <wp:docPr id="23" name="Gerade Verbindung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4170"/>
                      </a:xfrm>
                      <a:prstGeom prst="line">
                        <a:avLst/>
                      </a:prstGeom>
                      <a:ln>
                        <a:solidFill>
                          <a:srgbClr val="9D9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987219" id="Gerade Verbindung 23" o:spid="_x0000_s1026" style="position:absolute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5.55pt,12.9pt" to="175.55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" strokecolor="#9d9d9c" strokeweight=".5pt">
              <v:stroke joinstyle="miter"/>
            </v:line>
          </w:pict>
        </mc:Fallback>
      </mc:AlternateContent>
    </w:r>
    <w:r w:rsidR="00AE1702" w:rsidRPr="008B1FB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600999D" wp14:editId="7012029C">
              <wp:simplePos x="0" y="0"/>
              <wp:positionH relativeFrom="column">
                <wp:posOffset>3617595</wp:posOffset>
              </wp:positionH>
              <wp:positionV relativeFrom="paragraph">
                <wp:posOffset>163830</wp:posOffset>
              </wp:positionV>
              <wp:extent cx="0" cy="344170"/>
              <wp:effectExtent l="0" t="0" r="19050" b="36830"/>
              <wp:wrapNone/>
              <wp:docPr id="24" name="Gerade Verbindung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4170"/>
                      </a:xfrm>
                      <a:prstGeom prst="line">
                        <a:avLst/>
                      </a:prstGeom>
                      <a:ln>
                        <a:solidFill>
                          <a:srgbClr val="9D9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4B81B6" id="Gerade Verbindung 24" o:spid="_x0000_s1026" style="position:absolute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4.85pt,12.9pt" to="284.85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" strokecolor="#9d9d9c" strokeweight=".5pt">
              <v:stroke joinstyle="miter"/>
            </v:line>
          </w:pict>
        </mc:Fallback>
      </mc:AlternateContent>
    </w:r>
    <w:r w:rsidR="00AE1702" w:rsidRPr="008B1FB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7DFB0E0F" wp14:editId="23574B2A">
              <wp:simplePos x="0" y="0"/>
              <wp:positionH relativeFrom="column">
                <wp:posOffset>5024120</wp:posOffset>
              </wp:positionH>
              <wp:positionV relativeFrom="paragraph">
                <wp:posOffset>153035</wp:posOffset>
              </wp:positionV>
              <wp:extent cx="0" cy="344170"/>
              <wp:effectExtent l="0" t="0" r="19050" b="36830"/>
              <wp:wrapNone/>
              <wp:docPr id="9" name="Gerade Verbindung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4170"/>
                      </a:xfrm>
                      <a:prstGeom prst="line">
                        <a:avLst/>
                      </a:prstGeom>
                      <a:ln>
                        <a:solidFill>
                          <a:srgbClr val="9D9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6C31A4" id="Gerade Verbindung 22" o:spid="_x0000_s1026" style="position:absolute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5.6pt,12.05pt" to="395.6pt,3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" strokecolor="#9d9d9c" strokeweight=".5pt">
              <v:stroke joinstyle="miter"/>
            </v:line>
          </w:pict>
        </mc:Fallback>
      </mc:AlternateContent>
    </w:r>
    <w:r w:rsidR="00AE1702" w:rsidRPr="008B1FB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66EB4B85" wp14:editId="6BBD0F2C">
              <wp:simplePos x="0" y="0"/>
              <wp:positionH relativeFrom="column">
                <wp:posOffset>-170815</wp:posOffset>
              </wp:positionH>
              <wp:positionV relativeFrom="paragraph">
                <wp:posOffset>165100</wp:posOffset>
              </wp:positionV>
              <wp:extent cx="1036320" cy="396875"/>
              <wp:effectExtent l="0" t="0" r="0" b="3175"/>
              <wp:wrapNone/>
              <wp:docPr id="6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6320" cy="396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256E06" w14:textId="77777777" w:rsidR="00AE1702" w:rsidRPr="006F0FBA" w:rsidRDefault="00AE1702" w:rsidP="008B1FB6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ø˝í¡˛"/>
                              <w:b/>
                              <w:bCs/>
                              <w:color w:val="58595B"/>
                              <w:sz w:val="18"/>
                              <w:szCs w:val="18"/>
                            </w:rPr>
                          </w:pPr>
                          <w:r w:rsidRPr="006F0FBA">
                            <w:rPr>
                              <w:rFonts w:ascii="Calibri" w:hAnsi="Calibri" w:cs="ø˝í¡˛"/>
                              <w:b/>
                              <w:bCs/>
                              <w:color w:val="58595B"/>
                              <w:sz w:val="18"/>
                              <w:szCs w:val="18"/>
                            </w:rPr>
                            <w:t>Schulleiter</w:t>
                          </w:r>
                        </w:p>
                        <w:p w14:paraId="12FAA311" w14:textId="77777777" w:rsidR="00AE1702" w:rsidRPr="006F0FBA" w:rsidRDefault="00AE1702" w:rsidP="009138B6">
                          <w:pPr>
                            <w:rPr>
                              <w:rFonts w:ascii="Calibri" w:hAnsi="Calibri"/>
                              <w:color w:val="58595B"/>
                            </w:rPr>
                          </w:pPr>
                          <w:r w:rsidRPr="009138B6">
                            <w:rPr>
                              <w:rFonts w:ascii="Calibri" w:hAnsi="Calibri" w:cs="ø˝í¡˛"/>
                              <w:color w:val="58595B"/>
                              <w:sz w:val="18"/>
                              <w:szCs w:val="18"/>
                            </w:rPr>
                            <w:t>Herr Henri Danker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000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EB4B85" id="Textfeld 6" o:spid="_x0000_s1034" type="#_x0000_t202" style="position:absolute;margin-left:-13.45pt;margin-top:13pt;width:81.6pt;height:3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" filled="f" stroked="f" strokeweight=".5pt">
              <v:textbox inset="2.5mm">
                <w:txbxContent>
                  <w:p w14:paraId="0C256E06" w14:textId="77777777" w:rsidR="00AE1702" w:rsidRPr="006F0FBA" w:rsidRDefault="00AE1702" w:rsidP="008B1FB6">
                    <w:pPr>
                      <w:autoSpaceDE w:val="0"/>
                      <w:autoSpaceDN w:val="0"/>
                      <w:adjustRightInd w:val="0"/>
                      <w:rPr>
                        <w:rFonts w:ascii="Calibri" w:hAnsi="Calibri" w:cs="ø˝í¡˛"/>
                        <w:b/>
                        <w:bCs/>
                        <w:color w:val="58595B"/>
                        <w:sz w:val="18"/>
                        <w:szCs w:val="18"/>
                      </w:rPr>
                    </w:pPr>
                    <w:r w:rsidRPr="006F0FBA">
                      <w:rPr>
                        <w:rFonts w:ascii="Calibri" w:hAnsi="Calibri" w:cs="ø˝í¡˛"/>
                        <w:b/>
                        <w:bCs/>
                        <w:color w:val="58595B"/>
                        <w:sz w:val="18"/>
                        <w:szCs w:val="18"/>
                      </w:rPr>
                      <w:t>Schulleiter</w:t>
                    </w:r>
                  </w:p>
                  <w:p w14:paraId="12FAA311" w14:textId="77777777" w:rsidR="00AE1702" w:rsidRPr="006F0FBA" w:rsidRDefault="00AE1702" w:rsidP="009138B6">
                    <w:pPr>
                      <w:rPr>
                        <w:rFonts w:ascii="Calibri" w:hAnsi="Calibri"/>
                        <w:color w:val="58595B"/>
                      </w:rPr>
                    </w:pPr>
                    <w:r w:rsidRPr="009138B6">
                      <w:rPr>
                        <w:rFonts w:ascii="Calibri" w:hAnsi="Calibri" w:cs="ø˝í¡˛"/>
                        <w:color w:val="58595B"/>
                        <w:sz w:val="18"/>
                        <w:szCs w:val="18"/>
                      </w:rPr>
                      <w:t>Herr Henri Danker</w:t>
                    </w:r>
                  </w:p>
                </w:txbxContent>
              </v:textbox>
            </v:shape>
          </w:pict>
        </mc:Fallback>
      </mc:AlternateContent>
    </w:r>
    <w:r w:rsidR="00AE1702" w:rsidRPr="008B1FB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EFBED5D" wp14:editId="31CDF5A8">
              <wp:simplePos x="0" y="0"/>
              <wp:positionH relativeFrom="column">
                <wp:posOffset>928370</wp:posOffset>
              </wp:positionH>
              <wp:positionV relativeFrom="paragraph">
                <wp:posOffset>162560</wp:posOffset>
              </wp:positionV>
              <wp:extent cx="1285875" cy="396875"/>
              <wp:effectExtent l="0" t="0" r="0" b="3175"/>
              <wp:wrapNone/>
              <wp:docPr id="11" name="Textfeld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396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338176" w14:textId="77777777" w:rsidR="00AE1702" w:rsidRPr="006F0FBA" w:rsidRDefault="00AE1702" w:rsidP="008B1FB6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ø˝í¡˛"/>
                              <w:b/>
                              <w:bCs/>
                              <w:color w:val="58595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hAnsi="Calibri" w:cs="ø˝í¡˛"/>
                              <w:b/>
                              <w:bCs/>
                              <w:color w:val="58595B"/>
                              <w:sz w:val="18"/>
                              <w:szCs w:val="18"/>
                            </w:rPr>
                            <w:t>Stellv. Schulleiterin</w:t>
                          </w:r>
                        </w:p>
                        <w:p w14:paraId="12FA6E67" w14:textId="77777777" w:rsidR="00146373" w:rsidRPr="006F0FBA" w:rsidRDefault="00146373" w:rsidP="00146373">
                          <w:pPr>
                            <w:rPr>
                              <w:color w:val="58595B"/>
                            </w:rPr>
                          </w:pPr>
                          <w:r>
                            <w:rPr>
                              <w:rFonts w:cs="ø˝í¡˛"/>
                              <w:color w:val="58595B"/>
                              <w:sz w:val="18"/>
                              <w:szCs w:val="18"/>
                            </w:rPr>
                            <w:t>Frau Margit Kanitz (komm.)</w:t>
                          </w:r>
                        </w:p>
                        <w:p w14:paraId="2C6A136D" w14:textId="77777777" w:rsidR="00AE1702" w:rsidRPr="006F0FBA" w:rsidRDefault="00AE1702" w:rsidP="00146373">
                          <w:pPr>
                            <w:rPr>
                              <w:rFonts w:ascii="Calibri" w:hAnsi="Calibri"/>
                              <w:color w:val="58595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FBED5D" id="Textfeld 11" o:spid="_x0000_s1035" type="#_x0000_t202" style="position:absolute;margin-left:73.1pt;margin-top:12.8pt;width:101.25pt;height:3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" filled="f" stroked="f" strokeweight=".5pt">
              <v:textbox>
                <w:txbxContent>
                  <w:p w14:paraId="40338176" w14:textId="77777777" w:rsidR="00AE1702" w:rsidRPr="006F0FBA" w:rsidRDefault="00AE1702" w:rsidP="008B1FB6">
                    <w:pPr>
                      <w:autoSpaceDE w:val="0"/>
                      <w:autoSpaceDN w:val="0"/>
                      <w:adjustRightInd w:val="0"/>
                      <w:rPr>
                        <w:rFonts w:ascii="Calibri" w:hAnsi="Calibri" w:cs="ø˝í¡˛"/>
                        <w:b/>
                        <w:bCs/>
                        <w:color w:val="58595B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cs="ø˝í¡˛"/>
                        <w:b/>
                        <w:bCs/>
                        <w:color w:val="58595B"/>
                        <w:sz w:val="18"/>
                        <w:szCs w:val="18"/>
                      </w:rPr>
                      <w:t>Stellv. Schulleiterin</w:t>
                    </w:r>
                  </w:p>
                  <w:p w14:paraId="12FA6E67" w14:textId="77777777" w:rsidR="00146373" w:rsidRPr="006F0FBA" w:rsidRDefault="00146373" w:rsidP="00146373">
                    <w:pPr>
                      <w:rPr>
                        <w:color w:val="58595B"/>
                      </w:rPr>
                    </w:pPr>
                    <w:r>
                      <w:rPr>
                        <w:rFonts w:cs="ø˝í¡˛"/>
                        <w:color w:val="58595B"/>
                        <w:sz w:val="18"/>
                        <w:szCs w:val="18"/>
                      </w:rPr>
                      <w:t>Frau Margit Kanitz (komm.)</w:t>
                    </w:r>
                  </w:p>
                  <w:p w14:paraId="2C6A136D" w14:textId="77777777" w:rsidR="00AE1702" w:rsidRPr="006F0FBA" w:rsidRDefault="00AE1702" w:rsidP="00146373">
                    <w:pPr>
                      <w:rPr>
                        <w:rFonts w:ascii="Calibri" w:hAnsi="Calibri"/>
                        <w:color w:val="58595B"/>
                      </w:rPr>
                    </w:pPr>
                  </w:p>
                </w:txbxContent>
              </v:textbox>
            </v:shape>
          </w:pict>
        </mc:Fallback>
      </mc:AlternateContent>
    </w:r>
    <w:r w:rsidR="00AE1702" w:rsidRPr="008B1FB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455604F3" wp14:editId="1008ACBB">
              <wp:simplePos x="0" y="0"/>
              <wp:positionH relativeFrom="column">
                <wp:posOffset>3614420</wp:posOffset>
              </wp:positionH>
              <wp:positionV relativeFrom="paragraph">
                <wp:posOffset>162560</wp:posOffset>
              </wp:positionV>
              <wp:extent cx="1438910" cy="396875"/>
              <wp:effectExtent l="0" t="0" r="0" b="3175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8910" cy="396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49F7A9" w14:textId="77777777" w:rsidR="00AE1702" w:rsidRDefault="00AE1702" w:rsidP="00511DE9">
                          <w:pPr>
                            <w:rPr>
                              <w:rFonts w:cs="ø˝í¡˛"/>
                              <w:b/>
                              <w:bCs/>
                              <w:color w:val="58595B"/>
                              <w:sz w:val="18"/>
                              <w:szCs w:val="18"/>
                            </w:rPr>
                          </w:pPr>
                          <w:r w:rsidRPr="009138B6">
                            <w:rPr>
                              <w:rFonts w:cs="ø˝í¡˛"/>
                              <w:b/>
                              <w:bCs/>
                              <w:color w:val="58595B"/>
                              <w:sz w:val="18"/>
                              <w:szCs w:val="18"/>
                            </w:rPr>
                            <w:t>Abteilungsleiter</w:t>
                          </w:r>
                          <w:r>
                            <w:rPr>
                              <w:rFonts w:cs="ø˝í¡˛"/>
                              <w:b/>
                              <w:bCs/>
                              <w:color w:val="58595B"/>
                              <w:sz w:val="18"/>
                              <w:szCs w:val="18"/>
                            </w:rPr>
                            <w:t xml:space="preserve"> Abt. 2</w:t>
                          </w:r>
                        </w:p>
                        <w:p w14:paraId="67AEC145" w14:textId="77777777" w:rsidR="00AE1702" w:rsidRPr="006F0FBA" w:rsidRDefault="00434C1D" w:rsidP="00511DE9">
                          <w:pPr>
                            <w:rPr>
                              <w:color w:val="58595B"/>
                            </w:rPr>
                          </w:pPr>
                          <w:r>
                            <w:rPr>
                              <w:rFonts w:cs="ø˝í¡˛"/>
                              <w:color w:val="58595B"/>
                              <w:sz w:val="18"/>
                              <w:szCs w:val="18"/>
                            </w:rPr>
                            <w:t>Herr Matthias</w:t>
                          </w:r>
                          <w:r w:rsidR="00AE1702">
                            <w:rPr>
                              <w:rFonts w:cs="ø˝í¡˛"/>
                              <w:color w:val="58595B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cs="ø˝í¡˛"/>
                              <w:color w:val="58595B"/>
                              <w:sz w:val="18"/>
                              <w:szCs w:val="18"/>
                            </w:rPr>
                            <w:t>Winter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5604F3" id="Textfeld 5" o:spid="_x0000_s1036" type="#_x0000_t202" style="position:absolute;margin-left:284.6pt;margin-top:12.8pt;width:113.3pt;height:3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" filled="f" stroked="f" strokeweight=".5pt">
              <v:textbox>
                <w:txbxContent>
                  <w:p w14:paraId="2349F7A9" w14:textId="77777777" w:rsidR="00AE1702" w:rsidRDefault="00AE1702" w:rsidP="00511DE9">
                    <w:pPr>
                      <w:rPr>
                        <w:rFonts w:cs="ø˝í¡˛"/>
                        <w:b/>
                        <w:bCs/>
                        <w:color w:val="58595B"/>
                        <w:sz w:val="18"/>
                        <w:szCs w:val="18"/>
                      </w:rPr>
                    </w:pPr>
                    <w:r w:rsidRPr="009138B6">
                      <w:rPr>
                        <w:rFonts w:cs="ø˝í¡˛"/>
                        <w:b/>
                        <w:bCs/>
                        <w:color w:val="58595B"/>
                        <w:sz w:val="18"/>
                        <w:szCs w:val="18"/>
                      </w:rPr>
                      <w:t>Abteilungsleiter</w:t>
                    </w:r>
                    <w:r>
                      <w:rPr>
                        <w:rFonts w:cs="ø˝í¡˛"/>
                        <w:b/>
                        <w:bCs/>
                        <w:color w:val="58595B"/>
                        <w:sz w:val="18"/>
                        <w:szCs w:val="18"/>
                      </w:rPr>
                      <w:t xml:space="preserve"> Abt. 2</w:t>
                    </w:r>
                  </w:p>
                  <w:p w14:paraId="67AEC145" w14:textId="77777777" w:rsidR="00AE1702" w:rsidRPr="006F0FBA" w:rsidRDefault="00434C1D" w:rsidP="00511DE9">
                    <w:pPr>
                      <w:rPr>
                        <w:color w:val="58595B"/>
                      </w:rPr>
                    </w:pPr>
                    <w:r>
                      <w:rPr>
                        <w:rFonts w:cs="ø˝í¡˛"/>
                        <w:color w:val="58595B"/>
                        <w:sz w:val="18"/>
                        <w:szCs w:val="18"/>
                      </w:rPr>
                      <w:t>Herr Matthias</w:t>
                    </w:r>
                    <w:r w:rsidR="00AE1702">
                      <w:rPr>
                        <w:rFonts w:cs="ø˝í¡˛"/>
                        <w:color w:val="58595B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cs="ø˝í¡˛"/>
                        <w:color w:val="58595B"/>
                        <w:sz w:val="18"/>
                        <w:szCs w:val="18"/>
                      </w:rPr>
                      <w:t>Winter</w:t>
                    </w:r>
                  </w:p>
                </w:txbxContent>
              </v:textbox>
            </v:shape>
          </w:pict>
        </mc:Fallback>
      </mc:AlternateContent>
    </w:r>
    <w:r w:rsidR="00AE1702" w:rsidRPr="008B1FB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7D73C3B" wp14:editId="572E630C">
              <wp:simplePos x="0" y="0"/>
              <wp:positionH relativeFrom="column">
                <wp:posOffset>5052695</wp:posOffset>
              </wp:positionH>
              <wp:positionV relativeFrom="paragraph">
                <wp:posOffset>153035</wp:posOffset>
              </wp:positionV>
              <wp:extent cx="1261745" cy="742950"/>
              <wp:effectExtent l="0" t="0" r="0" b="0"/>
              <wp:wrapNone/>
              <wp:docPr id="20" name="Textfeld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1745" cy="742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5A18D6" w14:textId="77777777" w:rsidR="00AE1702" w:rsidRPr="00B75E47" w:rsidRDefault="00AE1702" w:rsidP="00B75E47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cs="ø˝í¡˛"/>
                              <w:b/>
                              <w:bCs/>
                              <w:color w:val="58595B"/>
                              <w:sz w:val="18"/>
                              <w:szCs w:val="18"/>
                            </w:rPr>
                          </w:pPr>
                          <w:r w:rsidRPr="006F0FBA">
                            <w:rPr>
                              <w:rFonts w:cs="ø˝í¡˛"/>
                              <w:b/>
                              <w:bCs/>
                              <w:color w:val="58595B"/>
                              <w:sz w:val="18"/>
                              <w:szCs w:val="18"/>
                            </w:rPr>
                            <w:t>Sekretariat</w:t>
                          </w:r>
                        </w:p>
                        <w:p w14:paraId="0877BB56" w14:textId="77777777" w:rsidR="00AE1702" w:rsidRDefault="00AE1702" w:rsidP="008B1FB6">
                          <w:pPr>
                            <w:rPr>
                              <w:rFonts w:cs="ø˝í¡˛"/>
                              <w:color w:val="58595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ø˝í¡˛"/>
                              <w:color w:val="58595B"/>
                              <w:sz w:val="18"/>
                              <w:szCs w:val="18"/>
                            </w:rPr>
                            <w:t>Frau Ramona Hocke</w:t>
                          </w:r>
                        </w:p>
                        <w:p w14:paraId="745A93CD" w14:textId="77777777" w:rsidR="00434C1D" w:rsidRDefault="00434C1D" w:rsidP="008B1FB6">
                          <w:pPr>
                            <w:rPr>
                              <w:rFonts w:cs="ø˝í¡˛"/>
                              <w:color w:val="58595B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ø˝í¡˛"/>
                              <w:color w:val="58595B"/>
                              <w:sz w:val="18"/>
                              <w:szCs w:val="18"/>
                            </w:rPr>
                            <w:t>Frau Katharina Prager</w:t>
                          </w:r>
                        </w:p>
                        <w:p w14:paraId="51E51D34" w14:textId="77777777" w:rsidR="00AE1702" w:rsidRPr="006F0FBA" w:rsidRDefault="00AE1702" w:rsidP="008B1FB6">
                          <w:pPr>
                            <w:rPr>
                              <w:color w:val="58595B"/>
                            </w:rPr>
                          </w:pPr>
                          <w:r>
                            <w:rPr>
                              <w:rFonts w:cs="ø˝í¡˛"/>
                              <w:color w:val="58595B"/>
                              <w:sz w:val="18"/>
                              <w:szCs w:val="18"/>
                            </w:rPr>
                            <w:t>Frau Sandra Sprenger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D73C3B" id="Textfeld 20" o:spid="_x0000_s1037" type="#_x0000_t202" style="position:absolute;margin-left:397.85pt;margin-top:12.05pt;width:99.35pt;height:5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" filled="f" stroked="f" strokeweight=".5pt">
              <v:textbox>
                <w:txbxContent>
                  <w:p w14:paraId="515A18D6" w14:textId="77777777" w:rsidR="00AE1702" w:rsidRPr="00B75E47" w:rsidRDefault="00AE1702" w:rsidP="00B75E47">
                    <w:pPr>
                      <w:autoSpaceDE w:val="0"/>
                      <w:autoSpaceDN w:val="0"/>
                      <w:adjustRightInd w:val="0"/>
                      <w:rPr>
                        <w:rFonts w:cs="ø˝í¡˛"/>
                        <w:b/>
                        <w:bCs/>
                        <w:color w:val="58595B"/>
                        <w:sz w:val="18"/>
                        <w:szCs w:val="18"/>
                      </w:rPr>
                    </w:pPr>
                    <w:r w:rsidRPr="006F0FBA">
                      <w:rPr>
                        <w:rFonts w:cs="ø˝í¡˛"/>
                        <w:b/>
                        <w:bCs/>
                        <w:color w:val="58595B"/>
                        <w:sz w:val="18"/>
                        <w:szCs w:val="18"/>
                      </w:rPr>
                      <w:t>Sekretariat</w:t>
                    </w:r>
                  </w:p>
                  <w:p w14:paraId="0877BB56" w14:textId="77777777" w:rsidR="00AE1702" w:rsidRDefault="00AE1702" w:rsidP="008B1FB6">
                    <w:pPr>
                      <w:rPr>
                        <w:rFonts w:cs="ø˝í¡˛"/>
                        <w:color w:val="58595B"/>
                        <w:sz w:val="18"/>
                        <w:szCs w:val="18"/>
                      </w:rPr>
                    </w:pPr>
                    <w:r>
                      <w:rPr>
                        <w:rFonts w:cs="ø˝í¡˛"/>
                        <w:color w:val="58595B"/>
                        <w:sz w:val="18"/>
                        <w:szCs w:val="18"/>
                      </w:rPr>
                      <w:t>Frau Ramona Hocke</w:t>
                    </w:r>
                  </w:p>
                  <w:p w14:paraId="745A93CD" w14:textId="77777777" w:rsidR="00434C1D" w:rsidRDefault="00434C1D" w:rsidP="008B1FB6">
                    <w:pPr>
                      <w:rPr>
                        <w:rFonts w:cs="ø˝í¡˛"/>
                        <w:color w:val="58595B"/>
                        <w:sz w:val="18"/>
                        <w:szCs w:val="18"/>
                      </w:rPr>
                    </w:pPr>
                    <w:r>
                      <w:rPr>
                        <w:rFonts w:cs="ø˝í¡˛"/>
                        <w:color w:val="58595B"/>
                        <w:sz w:val="18"/>
                        <w:szCs w:val="18"/>
                      </w:rPr>
                      <w:t>Frau Katharina Prager</w:t>
                    </w:r>
                  </w:p>
                  <w:p w14:paraId="51E51D34" w14:textId="77777777" w:rsidR="00AE1702" w:rsidRPr="006F0FBA" w:rsidRDefault="00AE1702" w:rsidP="008B1FB6">
                    <w:pPr>
                      <w:rPr>
                        <w:color w:val="58595B"/>
                      </w:rPr>
                    </w:pPr>
                    <w:r>
                      <w:rPr>
                        <w:rFonts w:cs="ø˝í¡˛"/>
                        <w:color w:val="58595B"/>
                        <w:sz w:val="18"/>
                        <w:szCs w:val="18"/>
                      </w:rPr>
                      <w:t>Frau Sandra Sprenger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11D14" w14:textId="77777777" w:rsidR="005F405F" w:rsidRDefault="005F405F" w:rsidP="00362795">
      <w:r>
        <w:separator/>
      </w:r>
    </w:p>
  </w:footnote>
  <w:footnote w:type="continuationSeparator" w:id="0">
    <w:p w14:paraId="34A7522E" w14:textId="77777777" w:rsidR="005F405F" w:rsidRDefault="005F405F" w:rsidP="00362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7F1AF" w14:textId="6F4D844D" w:rsidR="001D6EC2" w:rsidRDefault="001D6EC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716608" behindDoc="0" locked="0" layoutInCell="1" allowOverlap="1" wp14:anchorId="0BD96F6B" wp14:editId="73ABB7BF">
          <wp:simplePos x="0" y="0"/>
          <wp:positionH relativeFrom="margin">
            <wp:align>right</wp:align>
          </wp:positionH>
          <wp:positionV relativeFrom="paragraph">
            <wp:posOffset>-419735</wp:posOffset>
          </wp:positionV>
          <wp:extent cx="1792800" cy="896400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M-OSZ-Logo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2800" cy="89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A301C" w14:textId="77777777" w:rsidR="00AE1702" w:rsidRDefault="00AE170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97152" behindDoc="0" locked="0" layoutInCell="1" allowOverlap="1" wp14:anchorId="31F433FE" wp14:editId="007B7098">
          <wp:simplePos x="0" y="0"/>
          <wp:positionH relativeFrom="margin">
            <wp:posOffset>5090159</wp:posOffset>
          </wp:positionH>
          <wp:positionV relativeFrom="paragraph">
            <wp:posOffset>-463869</wp:posOffset>
          </wp:positionV>
          <wp:extent cx="1325245" cy="662623"/>
          <wp:effectExtent l="0" t="0" r="8255" b="4445"/>
          <wp:wrapNone/>
          <wp:docPr id="17" name="Grafik 17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M-OSZ-Logo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134" cy="6740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11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06E"/>
    <w:rsid w:val="0001649A"/>
    <w:rsid w:val="00027552"/>
    <w:rsid w:val="00050A49"/>
    <w:rsid w:val="00063EC0"/>
    <w:rsid w:val="00064DFB"/>
    <w:rsid w:val="00071A0A"/>
    <w:rsid w:val="00082A4D"/>
    <w:rsid w:val="000A778A"/>
    <w:rsid w:val="000B173C"/>
    <w:rsid w:val="000B4930"/>
    <w:rsid w:val="0013638B"/>
    <w:rsid w:val="00146373"/>
    <w:rsid w:val="001579FD"/>
    <w:rsid w:val="001654F6"/>
    <w:rsid w:val="001A7794"/>
    <w:rsid w:val="001B32C7"/>
    <w:rsid w:val="001D6E5E"/>
    <w:rsid w:val="001D6EA4"/>
    <w:rsid w:val="001D6EC2"/>
    <w:rsid w:val="001F3D53"/>
    <w:rsid w:val="00215223"/>
    <w:rsid w:val="002533A1"/>
    <w:rsid w:val="002B0F40"/>
    <w:rsid w:val="002D1DEA"/>
    <w:rsid w:val="002E0733"/>
    <w:rsid w:val="00307892"/>
    <w:rsid w:val="00362795"/>
    <w:rsid w:val="003633D8"/>
    <w:rsid w:val="003679A0"/>
    <w:rsid w:val="00383F47"/>
    <w:rsid w:val="0038457E"/>
    <w:rsid w:val="003A06D0"/>
    <w:rsid w:val="003C0550"/>
    <w:rsid w:val="003E74A0"/>
    <w:rsid w:val="003F09A2"/>
    <w:rsid w:val="00434C1D"/>
    <w:rsid w:val="004465C8"/>
    <w:rsid w:val="00446878"/>
    <w:rsid w:val="00447085"/>
    <w:rsid w:val="00466113"/>
    <w:rsid w:val="00470756"/>
    <w:rsid w:val="004B21A8"/>
    <w:rsid w:val="004D420B"/>
    <w:rsid w:val="004E3CE9"/>
    <w:rsid w:val="00501C09"/>
    <w:rsid w:val="00511DE9"/>
    <w:rsid w:val="005251D8"/>
    <w:rsid w:val="00530024"/>
    <w:rsid w:val="005368C6"/>
    <w:rsid w:val="00555CE5"/>
    <w:rsid w:val="005632EC"/>
    <w:rsid w:val="00563BFE"/>
    <w:rsid w:val="0058138D"/>
    <w:rsid w:val="0058219D"/>
    <w:rsid w:val="005C7033"/>
    <w:rsid w:val="005E19A8"/>
    <w:rsid w:val="005F2127"/>
    <w:rsid w:val="005F405F"/>
    <w:rsid w:val="00646946"/>
    <w:rsid w:val="00657337"/>
    <w:rsid w:val="00657482"/>
    <w:rsid w:val="006E4B7F"/>
    <w:rsid w:val="006F0281"/>
    <w:rsid w:val="006F0FBA"/>
    <w:rsid w:val="00712184"/>
    <w:rsid w:val="007471E8"/>
    <w:rsid w:val="00763501"/>
    <w:rsid w:val="007C7D5C"/>
    <w:rsid w:val="007E2B42"/>
    <w:rsid w:val="007E71B4"/>
    <w:rsid w:val="008060E1"/>
    <w:rsid w:val="00875678"/>
    <w:rsid w:val="008919F6"/>
    <w:rsid w:val="008A40FE"/>
    <w:rsid w:val="008A4335"/>
    <w:rsid w:val="008B1FB6"/>
    <w:rsid w:val="008B4625"/>
    <w:rsid w:val="00907F22"/>
    <w:rsid w:val="009138B6"/>
    <w:rsid w:val="00932540"/>
    <w:rsid w:val="00970F5E"/>
    <w:rsid w:val="00991D2F"/>
    <w:rsid w:val="00996CEF"/>
    <w:rsid w:val="009F1F92"/>
    <w:rsid w:val="009F5BE1"/>
    <w:rsid w:val="00A0799D"/>
    <w:rsid w:val="00A256D5"/>
    <w:rsid w:val="00A31D4E"/>
    <w:rsid w:val="00A56218"/>
    <w:rsid w:val="00A61E98"/>
    <w:rsid w:val="00A67AB8"/>
    <w:rsid w:val="00A70C86"/>
    <w:rsid w:val="00AB6239"/>
    <w:rsid w:val="00AD7B5D"/>
    <w:rsid w:val="00AE1702"/>
    <w:rsid w:val="00AF239D"/>
    <w:rsid w:val="00AF4860"/>
    <w:rsid w:val="00B1073A"/>
    <w:rsid w:val="00B13DF2"/>
    <w:rsid w:val="00B36820"/>
    <w:rsid w:val="00B43D4A"/>
    <w:rsid w:val="00B75E47"/>
    <w:rsid w:val="00B80E40"/>
    <w:rsid w:val="00BB2FD4"/>
    <w:rsid w:val="00BC76E5"/>
    <w:rsid w:val="00BD613A"/>
    <w:rsid w:val="00BE0C07"/>
    <w:rsid w:val="00BE31C2"/>
    <w:rsid w:val="00BF2246"/>
    <w:rsid w:val="00BF380D"/>
    <w:rsid w:val="00C05016"/>
    <w:rsid w:val="00C3709D"/>
    <w:rsid w:val="00C46CFC"/>
    <w:rsid w:val="00C6379E"/>
    <w:rsid w:val="00C72085"/>
    <w:rsid w:val="00C864E0"/>
    <w:rsid w:val="00CB6F4B"/>
    <w:rsid w:val="00CE2A16"/>
    <w:rsid w:val="00CE69A1"/>
    <w:rsid w:val="00CF49FE"/>
    <w:rsid w:val="00D25455"/>
    <w:rsid w:val="00D54FF3"/>
    <w:rsid w:val="00D57219"/>
    <w:rsid w:val="00D60AD5"/>
    <w:rsid w:val="00D71E01"/>
    <w:rsid w:val="00D87C11"/>
    <w:rsid w:val="00DA2AF0"/>
    <w:rsid w:val="00DA55CC"/>
    <w:rsid w:val="00DA6EEF"/>
    <w:rsid w:val="00DF62AB"/>
    <w:rsid w:val="00E02ED0"/>
    <w:rsid w:val="00E17E9F"/>
    <w:rsid w:val="00E272E8"/>
    <w:rsid w:val="00E72483"/>
    <w:rsid w:val="00E81B6D"/>
    <w:rsid w:val="00E848FD"/>
    <w:rsid w:val="00E93757"/>
    <w:rsid w:val="00EB3668"/>
    <w:rsid w:val="00ED46B1"/>
    <w:rsid w:val="00ED713D"/>
    <w:rsid w:val="00F15B68"/>
    <w:rsid w:val="00F16565"/>
    <w:rsid w:val="00F45253"/>
    <w:rsid w:val="00F569FB"/>
    <w:rsid w:val="00F7567F"/>
    <w:rsid w:val="00FE0FCE"/>
    <w:rsid w:val="00FE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EA32A"/>
  <w15:chartTrackingRefBased/>
  <w15:docId w15:val="{DA607258-975E-4165-90AA-5AAB295D5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279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62795"/>
  </w:style>
  <w:style w:type="paragraph" w:styleId="Fuzeile">
    <w:name w:val="footer"/>
    <w:basedOn w:val="Standard"/>
    <w:link w:val="FuzeileZchn"/>
    <w:uiPriority w:val="99"/>
    <w:unhideWhenUsed/>
    <w:rsid w:val="0036279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62795"/>
  </w:style>
  <w:style w:type="character" w:styleId="Hyperlink">
    <w:name w:val="Hyperlink"/>
    <w:basedOn w:val="Absatz-Standardschriftart"/>
    <w:uiPriority w:val="99"/>
    <w:unhideWhenUsed/>
    <w:rsid w:val="00C05016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0501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C05016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9325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5BE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5BE1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7E2B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5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gerk\Downloads\Anmeldeformular%20f&#252;r%20die%20Berufsschul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76DF08488548589F3187F1A49458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1A1149-D084-4DB4-BB73-B54719D2A679}"/>
      </w:docPartPr>
      <w:docPartBody>
        <w:p w:rsidR="00C904CB" w:rsidRDefault="00C904CB">
          <w:pPr>
            <w:pStyle w:val="E476DF08488548589F3187F1A49458B0"/>
          </w:pPr>
          <w:r w:rsidRPr="00B44D3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982E6DBB3442E38C05771A9FA838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02A28C-3337-4B6B-9C28-9682DD90C611}"/>
      </w:docPartPr>
      <w:docPartBody>
        <w:p w:rsidR="00C904CB" w:rsidRDefault="00C904CB">
          <w:pPr>
            <w:pStyle w:val="85982E6DBB3442E38C05771A9FA838F5"/>
          </w:pPr>
          <w:r w:rsidRPr="00DD6DEE">
            <w:rPr>
              <w:rStyle w:val="Platzhaltertext"/>
            </w:rPr>
            <w:t>Wählen Sie ein Element aus.</w:t>
          </w:r>
        </w:p>
      </w:docPartBody>
    </w:docPart>
    <w:docPart>
      <w:docPartPr>
        <w:name w:val="9B833AF1567B4A0C8ECE78D26C2031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29D8F0-124E-4632-943F-BA9EE9403888}"/>
      </w:docPartPr>
      <w:docPartBody>
        <w:p w:rsidR="00C904CB" w:rsidRDefault="00C904CB">
          <w:pPr>
            <w:pStyle w:val="9B833AF1567B4A0C8ECE78D26C2031FF"/>
          </w:pPr>
          <w:r w:rsidRPr="00DD6DE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74B28183B84253AE78D83E2D402A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484908-9447-4E03-9E74-FD6F21E9E7A6}"/>
      </w:docPartPr>
      <w:docPartBody>
        <w:p w:rsidR="00C904CB" w:rsidRDefault="00C904CB">
          <w:pPr>
            <w:pStyle w:val="4C74B28183B84253AE78D83E2D402A3F"/>
          </w:pPr>
          <w:r w:rsidRPr="00B44D33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CCDB1A8792054DA6A879AFE1BE4267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24579F-09FE-426B-B785-206BFFED4F6C}"/>
      </w:docPartPr>
      <w:docPartBody>
        <w:p w:rsidR="00C904CB" w:rsidRDefault="00C904CB">
          <w:pPr>
            <w:pStyle w:val="CCDB1A8792054DA6A879AFE1BE42674D"/>
          </w:pPr>
          <w:r w:rsidRPr="00DD6DE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8374DB7128466D8BF337CDAA7C85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640C45-4644-4FDE-9AE6-F037DDB5D7F9}"/>
      </w:docPartPr>
      <w:docPartBody>
        <w:p w:rsidR="00C904CB" w:rsidRDefault="00C904CB">
          <w:pPr>
            <w:pStyle w:val="BB8374DB7128466D8BF337CDAA7C85C4"/>
          </w:pPr>
          <w:r w:rsidRPr="00DD6DE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933D8AF9BC48D9A1157A0F0E6413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816407-4586-4D8F-A281-C8C2832C9647}"/>
      </w:docPartPr>
      <w:docPartBody>
        <w:p w:rsidR="00C904CB" w:rsidRDefault="00C904CB">
          <w:pPr>
            <w:pStyle w:val="64933D8AF9BC48D9A1157A0F0E64131D"/>
          </w:pPr>
          <w:r w:rsidRPr="00B44D3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3EFDB3BE44A4CF89528BA7899E17E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196892-4DDF-4C45-B6A1-A1D0C212F869}"/>
      </w:docPartPr>
      <w:docPartBody>
        <w:p w:rsidR="00C904CB" w:rsidRDefault="00C904CB">
          <w:pPr>
            <w:pStyle w:val="C3EFDB3BE44A4CF89528BA7899E17E6D"/>
          </w:pPr>
          <w:r w:rsidRPr="00DD6DE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2AC4DABFE941C8864DC4450BC180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808119-48B3-4F5A-8ADF-1F6891E1C914}"/>
      </w:docPartPr>
      <w:docPartBody>
        <w:p w:rsidR="00C904CB" w:rsidRDefault="00C904CB">
          <w:pPr>
            <w:pStyle w:val="1E2AC4DABFE941C8864DC4450BC18097"/>
          </w:pPr>
          <w:r w:rsidRPr="00DD6DE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393E782CF0466CBC977645A02A75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02E16C-FF71-4833-864E-D129048833C9}"/>
      </w:docPartPr>
      <w:docPartBody>
        <w:p w:rsidR="00C904CB" w:rsidRDefault="00C904CB">
          <w:pPr>
            <w:pStyle w:val="3A393E782CF0466CBC977645A02A7575"/>
          </w:pPr>
          <w:r w:rsidRPr="00DD6DE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6B1E506E03B43BA9D05776A878603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907366-47CC-48DE-9736-671CFF80D548}"/>
      </w:docPartPr>
      <w:docPartBody>
        <w:p w:rsidR="00C904CB" w:rsidRDefault="00C904CB">
          <w:pPr>
            <w:pStyle w:val="66B1E506E03B43BA9D05776A87860331"/>
          </w:pPr>
          <w:r w:rsidRPr="00DD6DE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392EFEC105400EB15C269656E911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35692-CFD1-43E7-A7BD-AF304429E73A}"/>
      </w:docPartPr>
      <w:docPartBody>
        <w:p w:rsidR="00C904CB" w:rsidRDefault="00C904CB">
          <w:pPr>
            <w:pStyle w:val="EF392EFEC105400EB15C269656E9111B"/>
          </w:pPr>
          <w:r w:rsidRPr="00DD6DE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ø˝í¡˛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4CB"/>
    <w:rsid w:val="000B4930"/>
    <w:rsid w:val="00975E3B"/>
    <w:rsid w:val="00BD613A"/>
    <w:rsid w:val="00C904CB"/>
    <w:rsid w:val="00E0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E476DF08488548589F3187F1A49458B0">
    <w:name w:val="E476DF08488548589F3187F1A49458B0"/>
  </w:style>
  <w:style w:type="paragraph" w:customStyle="1" w:styleId="85982E6DBB3442E38C05771A9FA838F5">
    <w:name w:val="85982E6DBB3442E38C05771A9FA838F5"/>
  </w:style>
  <w:style w:type="paragraph" w:customStyle="1" w:styleId="9B833AF1567B4A0C8ECE78D26C2031FF">
    <w:name w:val="9B833AF1567B4A0C8ECE78D26C2031FF"/>
  </w:style>
  <w:style w:type="paragraph" w:customStyle="1" w:styleId="4C74B28183B84253AE78D83E2D402A3F">
    <w:name w:val="4C74B28183B84253AE78D83E2D402A3F"/>
  </w:style>
  <w:style w:type="paragraph" w:customStyle="1" w:styleId="CCDB1A8792054DA6A879AFE1BE42674D">
    <w:name w:val="CCDB1A8792054DA6A879AFE1BE42674D"/>
  </w:style>
  <w:style w:type="paragraph" w:customStyle="1" w:styleId="BB8374DB7128466D8BF337CDAA7C85C4">
    <w:name w:val="BB8374DB7128466D8BF337CDAA7C85C4"/>
  </w:style>
  <w:style w:type="paragraph" w:customStyle="1" w:styleId="64933D8AF9BC48D9A1157A0F0E64131D">
    <w:name w:val="64933D8AF9BC48D9A1157A0F0E64131D"/>
  </w:style>
  <w:style w:type="paragraph" w:customStyle="1" w:styleId="C3EFDB3BE44A4CF89528BA7899E17E6D">
    <w:name w:val="C3EFDB3BE44A4CF89528BA7899E17E6D"/>
  </w:style>
  <w:style w:type="paragraph" w:customStyle="1" w:styleId="1E2AC4DABFE941C8864DC4450BC18097">
    <w:name w:val="1E2AC4DABFE941C8864DC4450BC18097"/>
  </w:style>
  <w:style w:type="paragraph" w:customStyle="1" w:styleId="3A393E782CF0466CBC977645A02A7575">
    <w:name w:val="3A393E782CF0466CBC977645A02A7575"/>
  </w:style>
  <w:style w:type="paragraph" w:customStyle="1" w:styleId="66B1E506E03B43BA9D05776A87860331">
    <w:name w:val="66B1E506E03B43BA9D05776A87860331"/>
  </w:style>
  <w:style w:type="paragraph" w:customStyle="1" w:styleId="EF392EFEC105400EB15C269656E9111B">
    <w:name w:val="EF392EFEC105400EB15C269656E911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F42B61-8F28-4E99-BC11-FF8126D93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Anmeldeformular für die Berufsschule.dotx</Template>
  <TotalTime>0</TotalTime>
  <Pages>1</Pages>
  <Words>213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Prager</dc:creator>
  <cp:keywords/>
  <dc:description/>
  <cp:lastModifiedBy>K. Prager | OSZ Teltow</cp:lastModifiedBy>
  <cp:revision>3</cp:revision>
  <cp:lastPrinted>2021-08-25T08:30:00Z</cp:lastPrinted>
  <dcterms:created xsi:type="dcterms:W3CDTF">2025-03-06T11:16:00Z</dcterms:created>
  <dcterms:modified xsi:type="dcterms:W3CDTF">2026-10-15T12:25:00Z</dcterms:modified>
</cp:coreProperties>
</file>